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EE112" w14:textId="3836A96B" w:rsidR="00586F22" w:rsidRPr="005C6FFA" w:rsidRDefault="00586F22" w:rsidP="00586F22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bookmarkStart w:id="0" w:name="_GoBack"/>
      <w:bookmarkEnd w:id="0"/>
    </w:p>
    <w:p w14:paraId="4EDFCCCB" w14:textId="77777777" w:rsidR="00032845" w:rsidRDefault="00767FF2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VERBALE </w:t>
      </w:r>
      <w:r w:rsidR="00032845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RIUNIONE DISCIPLINARE </w:t>
      </w:r>
    </w:p>
    <w:p w14:paraId="5492BED9" w14:textId="16B8E96E" w:rsidR="00120B82" w:rsidRPr="00767FF2" w:rsidRDefault="00767FF2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N. 1</w:t>
      </w:r>
    </w:p>
    <w:p w14:paraId="74D42D8E" w14:textId="6291FA4D" w:rsidR="00767FF2" w:rsidRPr="00767FF2" w:rsidRDefault="00032845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CLASSE DI CONCORSO………………</w:t>
      </w:r>
    </w:p>
    <w:p w14:paraId="704F4A59" w14:textId="3EFF29C9" w:rsidR="00767FF2" w:rsidRPr="00767FF2" w:rsidRDefault="00767FF2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12 settembre 2023</w:t>
      </w:r>
    </w:p>
    <w:p w14:paraId="427A083E" w14:textId="77777777" w:rsidR="00C56A7B" w:rsidRDefault="00C56A7B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56EC91B" w14:textId="66B475D2" w:rsidR="00CC26F9" w:rsidRDefault="00E7036E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Il giorno 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12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.0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9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.2023 alle ore </w:t>
      </w:r>
      <w:r w:rsidR="009B6B3D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in aula 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si riunisc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ono i docenti </w:t>
      </w:r>
      <w:r w:rsidR="009B6B3D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della classe di concorso</w:t>
      </w:r>
      <w:r w:rsidR="00DE6C7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…………………………………….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per procedere alla trattazione dei seguenti punti all’ O.d.g.:</w:t>
      </w:r>
    </w:p>
    <w:p w14:paraId="741B8D2D" w14:textId="77777777" w:rsidR="00CC26F9" w:rsidRDefault="00CC26F9" w:rsidP="00E7036E">
      <w:pPr>
        <w:spacing w:line="259" w:lineRule="auto"/>
        <w:jc w:val="both"/>
        <w:rPr>
          <w:rFonts w:asciiTheme="minorHAnsi" w:hAnsiTheme="minorHAnsi" w:cstheme="minorHAnsi"/>
          <w:b/>
          <w:bCs/>
          <w:color w:val="222222"/>
          <w:sz w:val="22"/>
          <w:szCs w:val="22"/>
          <w:shd w:val="clear" w:color="auto" w:fill="FFFFFF"/>
        </w:rPr>
      </w:pPr>
    </w:p>
    <w:p w14:paraId="6F0C0E56" w14:textId="0EE202A5" w:rsidR="00257A47" w:rsidRPr="00523355" w:rsidRDefault="00257A47" w:rsidP="00257A47">
      <w:pPr>
        <w:pStyle w:val="Paragrafoelenco"/>
        <w:numPr>
          <w:ilvl w:val="0"/>
          <w:numId w:val="25"/>
        </w:numPr>
        <w:spacing w:line="259" w:lineRule="auto"/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Nomina </w:t>
      </w:r>
      <w:r w:rsidRPr="00257A47">
        <w:rPr>
          <w:rFonts w:asciiTheme="minorHAnsi" w:eastAsia="Times New Roman" w:hAnsiTheme="minorHAnsi" w:cstheme="minorHAnsi"/>
          <w:color w:val="222222"/>
          <w:u w:val="single"/>
          <w:shd w:val="clear" w:color="auto" w:fill="FFFFFF"/>
          <w:lang w:val="it-IT" w:eastAsia="it-IT"/>
        </w:rPr>
        <w:t>Referente</w:t>
      </w:r>
      <w:r w:rsidRPr="00257A4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della disciplina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/Classe di concorso</w:t>
      </w:r>
    </w:p>
    <w:p w14:paraId="5454D88A" w14:textId="77777777" w:rsidR="00257A47" w:rsidRPr="008011A7" w:rsidRDefault="00257A47" w:rsidP="00257A47">
      <w:pPr>
        <w:pStyle w:val="Paragrafoelenco"/>
        <w:numPr>
          <w:ilvl w:val="0"/>
          <w:numId w:val="25"/>
        </w:numPr>
        <w:spacing w:line="259" w:lineRule="auto"/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O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rganizzazione dei 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sottogruppi 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di lavoro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con </w:t>
      </w:r>
      <w:r w:rsidRPr="00176192">
        <w:rPr>
          <w:rFonts w:asciiTheme="minorHAnsi" w:eastAsia="Times New Roman" w:hAnsiTheme="minorHAnsi" w:cstheme="minorHAnsi"/>
          <w:color w:val="222222"/>
          <w:u w:val="single"/>
          <w:shd w:val="clear" w:color="auto" w:fill="FFFFFF"/>
          <w:lang w:val="it-IT" w:eastAsia="it-IT"/>
        </w:rPr>
        <w:t>nomina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degli appartenenti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(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revisione 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della programmazione disciplinare annuale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e delle griglie di valutazione da allegare alle Programmazioni,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proposta di 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eventuali p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rove comuni per certificazione delle competenze classi Seconde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; </w:t>
      </w: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Simulazioni Esami classi Quinte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,)</w:t>
      </w:r>
    </w:p>
    <w:p w14:paraId="56040631" w14:textId="77777777" w:rsidR="00257A47" w:rsidRPr="00523355" w:rsidRDefault="00257A47" w:rsidP="00257A47">
      <w:pPr>
        <w:pStyle w:val="Paragrafoelenco"/>
        <w:numPr>
          <w:ilvl w:val="0"/>
          <w:numId w:val="25"/>
        </w:numPr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Proposte di </w:t>
      </w:r>
      <w:r w:rsidRPr="00527C7B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progetti didattici di ampliamento dell’offerta formativa</w:t>
      </w:r>
    </w:p>
    <w:p w14:paraId="736E5A64" w14:textId="77777777" w:rsidR="00257A47" w:rsidRDefault="00257A47" w:rsidP="00257A47">
      <w:pPr>
        <w:pStyle w:val="Paragrafoelenco"/>
        <w:numPr>
          <w:ilvl w:val="0"/>
          <w:numId w:val="25"/>
        </w:numPr>
        <w:spacing w:line="259" w:lineRule="auto"/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Proposte viaggi di istruzione e visite didattiche (da condividere nei </w:t>
      </w:r>
      <w:proofErr w:type="spellStart"/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CdC</w:t>
      </w:r>
      <w:proofErr w:type="spellEnd"/>
      <w:r w:rsidRPr="008011A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): criteri generali su obiettivi didattici e mete per classi parallele</w:t>
      </w:r>
    </w:p>
    <w:p w14:paraId="6B8EB14D" w14:textId="77777777" w:rsidR="00257A47" w:rsidRPr="008011A7" w:rsidRDefault="00257A47" w:rsidP="00257A47">
      <w:pPr>
        <w:pStyle w:val="Paragrafoelenco"/>
        <w:numPr>
          <w:ilvl w:val="0"/>
          <w:numId w:val="25"/>
        </w:numPr>
        <w:spacing w:line="259" w:lineRule="auto"/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Varie ed eventuali</w:t>
      </w:r>
    </w:p>
    <w:p w14:paraId="634ED811" w14:textId="77777777" w:rsidR="00257A47" w:rsidRDefault="00257A47" w:rsidP="00257A47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11B593C5" w14:textId="77777777" w:rsidR="00257A47" w:rsidRDefault="00257A47" w:rsidP="00257A47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7DF2B731" w14:textId="77777777" w:rsidR="00257A47" w:rsidRDefault="00257A47" w:rsidP="00257A47">
      <w:pPr>
        <w:pStyle w:val="Paragrafoelenco"/>
        <w:numPr>
          <w:ilvl w:val="0"/>
          <w:numId w:val="27"/>
        </w:numPr>
        <w:spacing w:line="259" w:lineRule="auto"/>
        <w:ind w:left="284"/>
        <w:jc w:val="both"/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</w:pP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Nomina </w:t>
      </w:r>
      <w:r w:rsidRPr="00257A47">
        <w:rPr>
          <w:rFonts w:asciiTheme="minorHAnsi" w:eastAsia="Times New Roman" w:hAnsiTheme="minorHAnsi" w:cstheme="minorHAnsi"/>
          <w:color w:val="222222"/>
          <w:u w:val="single"/>
          <w:shd w:val="clear" w:color="auto" w:fill="FFFFFF"/>
          <w:lang w:val="it-IT" w:eastAsia="it-IT"/>
        </w:rPr>
        <w:t>Referente</w:t>
      </w:r>
      <w:r w:rsidRPr="00257A47"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 xml:space="preserve"> della disciplina</w:t>
      </w:r>
      <w:r>
        <w:rPr>
          <w:rFonts w:asciiTheme="minorHAnsi" w:eastAsia="Times New Roman" w:hAnsiTheme="minorHAnsi" w:cstheme="minorHAnsi"/>
          <w:color w:val="222222"/>
          <w:shd w:val="clear" w:color="auto" w:fill="FFFFFF"/>
          <w:lang w:val="it-IT" w:eastAsia="it-IT"/>
        </w:rPr>
        <w:t>/Classe di concorso</w:t>
      </w:r>
    </w:p>
    <w:p w14:paraId="0C1B4DEA" w14:textId="76534FB5" w:rsidR="00E37DA3" w:rsidRPr="00E37DA3" w:rsidRDefault="00E37DA3" w:rsidP="00E37DA3">
      <w:pPr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37DA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Si propongono i docenti:</w:t>
      </w:r>
    </w:p>
    <w:p w14:paraId="46E90A7D" w14:textId="2135DDE2" w:rsidR="00257A47" w:rsidRDefault="00FD07FB" w:rsidP="00A4419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</w:p>
    <w:p w14:paraId="2051C291" w14:textId="7BA20080" w:rsidR="00FD07FB" w:rsidRDefault="00FD07FB" w:rsidP="00A4419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</w:p>
    <w:p w14:paraId="67D60D09" w14:textId="19BEEE22" w:rsidR="00FD07FB" w:rsidRDefault="00FD07FB" w:rsidP="00A4419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</w:p>
    <w:p w14:paraId="6C487AB0" w14:textId="77777777" w:rsidR="00C749DE" w:rsidRPr="00C749DE" w:rsidRDefault="00C749DE" w:rsidP="00C749DE">
      <w:pPr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C749D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Viene nominato all’unanimità il/la prof./prof.ssa………………</w:t>
      </w:r>
      <w:proofErr w:type="gramStart"/>
      <w:r w:rsidRPr="00C749D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…….</w:t>
      </w:r>
      <w:proofErr w:type="gramEnd"/>
      <w:r w:rsidRPr="00C749D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</w:t>
      </w:r>
    </w:p>
    <w:p w14:paraId="575DC5E8" w14:textId="77777777" w:rsidR="00FD07FB" w:rsidRPr="00A4419E" w:rsidRDefault="00FD07FB" w:rsidP="00A4419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5123E210" w14:textId="314FA0AA" w:rsidR="00834A46" w:rsidRDefault="00CE5767" w:rsidP="00834A46">
      <w:pPr>
        <w:pStyle w:val="Paragrafoelenco"/>
        <w:numPr>
          <w:ilvl w:val="0"/>
          <w:numId w:val="27"/>
        </w:numPr>
        <w:spacing w:line="259" w:lineRule="auto"/>
        <w:ind w:left="284"/>
        <w:jc w:val="both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Organizzazione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dei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sottogruppi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di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lavoro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con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  <w:t>nomina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degli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appartenenti</w:t>
      </w:r>
      <w:proofErr w:type="spellEnd"/>
      <w:r w:rsidRPr="00834A46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(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revisione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della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programmazione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disciplinare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annuale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e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delle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griglie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di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valutazione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da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allegare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alle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Programmazioni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,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proposta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di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eventuali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prove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comuni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per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certificazione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delle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competenze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classi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Seconde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;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Simulazioni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Esami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classi</w:t>
      </w:r>
      <w:proofErr w:type="spellEnd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proofErr w:type="spellStart"/>
      <w:r w:rsidR="00F31AF8" w:rsidRP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Quinte</w:t>
      </w:r>
      <w:proofErr w:type="spellEnd"/>
      <w:r w:rsid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, </w:t>
      </w:r>
      <w:proofErr w:type="spellStart"/>
      <w:r w:rsid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ecc</w:t>
      </w:r>
      <w:proofErr w:type="spellEnd"/>
      <w:r w:rsidR="00F31AF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.)</w:t>
      </w:r>
    </w:p>
    <w:p w14:paraId="42034188" w14:textId="77777777" w:rsidR="00747D83" w:rsidRDefault="00747D83" w:rsidP="004360C6">
      <w:pPr>
        <w:spacing w:line="259" w:lineRule="auto"/>
        <w:ind w:left="-76"/>
        <w:jc w:val="both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7E0B2D16" w14:textId="33754BEE" w:rsidR="001C37E6" w:rsidRPr="004C1731" w:rsidRDefault="004360C6" w:rsidP="001C37E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1C37E6">
        <w:rPr>
          <w:rFonts w:asciiTheme="minorHAnsi" w:hAnsiTheme="minorHAnsi" w:cstheme="minorHAnsi"/>
          <w:color w:val="222222"/>
          <w:shd w:val="clear" w:color="auto" w:fill="FFFFFF"/>
        </w:rPr>
        <w:t xml:space="preserve">Il </w:t>
      </w:r>
      <w:r w:rsidR="001C37E6" w:rsidRPr="001C37E6">
        <w:rPr>
          <w:rFonts w:asciiTheme="minorHAnsi" w:hAnsiTheme="minorHAnsi" w:cstheme="minorHAnsi"/>
          <w:color w:val="222222"/>
          <w:shd w:val="clear" w:color="auto" w:fill="FFFFFF"/>
        </w:rPr>
        <w:t>R</w:t>
      </w:r>
      <w:r w:rsidRPr="001C37E6">
        <w:rPr>
          <w:rFonts w:asciiTheme="minorHAnsi" w:hAnsiTheme="minorHAnsi" w:cstheme="minorHAnsi"/>
          <w:color w:val="222222"/>
          <w:shd w:val="clear" w:color="auto" w:fill="FFFFFF"/>
        </w:rPr>
        <w:t>eferente ricorda la scadenza prevista</w:t>
      </w:r>
      <w:r w:rsidR="00C72E0C" w:rsidRPr="001C37E6">
        <w:rPr>
          <w:rFonts w:asciiTheme="minorHAnsi" w:hAnsiTheme="minorHAnsi" w:cstheme="minorHAnsi"/>
          <w:color w:val="222222"/>
          <w:shd w:val="clear" w:color="auto" w:fill="FFFFFF"/>
        </w:rPr>
        <w:t xml:space="preserve"> al 25/10</w:t>
      </w:r>
      <w:r w:rsidR="001C37E6">
        <w:rPr>
          <w:rFonts w:asciiTheme="minorHAnsi" w:hAnsiTheme="minorHAnsi" w:cstheme="minorHAnsi"/>
          <w:color w:val="222222"/>
          <w:shd w:val="clear" w:color="auto" w:fill="FFFFFF"/>
        </w:rPr>
        <w:t xml:space="preserve"> e </w:t>
      </w:r>
      <w:r w:rsidR="001C37E6" w:rsidRPr="004C1731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predispone</w:t>
      </w:r>
      <w:r w:rsidR="001C37E6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r w:rsidR="001C37E6" w:rsidRPr="004C1731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 gruppi di lavoro e le scadenze di consegna su una </w:t>
      </w:r>
      <w:proofErr w:type="spellStart"/>
      <w:r w:rsidR="001C37E6" w:rsidRPr="004C1731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Classroom</w:t>
      </w:r>
      <w:proofErr w:type="spellEnd"/>
      <w:r w:rsidR="001C37E6" w:rsidRPr="004C1731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di condivisione del materiale e documentazione come segue:</w:t>
      </w:r>
    </w:p>
    <w:p w14:paraId="1B935406" w14:textId="77777777" w:rsidR="001C37E6" w:rsidRDefault="001C37E6" w:rsidP="003C056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</w:p>
    <w:p w14:paraId="793EC71A" w14:textId="681C114F" w:rsidR="0057172E" w:rsidRPr="0057172E" w:rsidRDefault="0057172E" w:rsidP="00834A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  <w:r w:rsidRPr="0057172E"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  <w:t>PROGRAMMAZIONE ANNUALE</w:t>
      </w:r>
    </w:p>
    <w:p w14:paraId="68190158" w14:textId="7D0B30D6" w:rsidR="005D678E" w:rsidRDefault="005D678E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tbl>
      <w:tblPr>
        <w:tblStyle w:val="Grigliatabella"/>
        <w:tblW w:w="0" w:type="auto"/>
        <w:tblInd w:w="-76" w:type="dxa"/>
        <w:tblLook w:val="04A0" w:firstRow="1" w:lastRow="0" w:firstColumn="1" w:lastColumn="0" w:noHBand="0" w:noVBand="1"/>
      </w:tblPr>
      <w:tblGrid>
        <w:gridCol w:w="2481"/>
        <w:gridCol w:w="5528"/>
        <w:gridCol w:w="2185"/>
      </w:tblGrid>
      <w:tr w:rsidR="005D678E" w:rsidRPr="00D55139" w14:paraId="5068D373" w14:textId="77777777" w:rsidTr="00B63CFA">
        <w:tc>
          <w:tcPr>
            <w:tcW w:w="2481" w:type="dxa"/>
          </w:tcPr>
          <w:p w14:paraId="6E90FEF2" w14:textId="09527829" w:rsidR="005D678E" w:rsidRPr="00D55139" w:rsidRDefault="00FC0CEE" w:rsidP="00306D46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CLASSE </w:t>
            </w:r>
          </w:p>
        </w:tc>
        <w:tc>
          <w:tcPr>
            <w:tcW w:w="5528" w:type="dxa"/>
          </w:tcPr>
          <w:p w14:paraId="4B918279" w14:textId="2C8830B0" w:rsidR="005D678E" w:rsidRPr="00D55139" w:rsidRDefault="00FC0CEE" w:rsidP="00306D46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GRUPPO DOCENTI</w:t>
            </w:r>
            <w:r w:rsidR="00D55139"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 (nominativi)</w:t>
            </w:r>
          </w:p>
        </w:tc>
        <w:tc>
          <w:tcPr>
            <w:tcW w:w="2185" w:type="dxa"/>
          </w:tcPr>
          <w:p w14:paraId="28473FD7" w14:textId="329E6A70" w:rsidR="005D678E" w:rsidRPr="00D55139" w:rsidRDefault="00FC0CEE" w:rsidP="00ED518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CONSEGNA LAVORO AL REFERENTE</w:t>
            </w:r>
          </w:p>
        </w:tc>
      </w:tr>
      <w:tr w:rsidR="005D678E" w14:paraId="34F99854" w14:textId="77777777" w:rsidTr="00B63CFA">
        <w:tc>
          <w:tcPr>
            <w:tcW w:w="2481" w:type="dxa"/>
          </w:tcPr>
          <w:p w14:paraId="6084D365" w14:textId="5881D40B" w:rsidR="005D678E" w:rsidRPr="00D55139" w:rsidRDefault="00A07E96" w:rsidP="00306D46">
            <w:pPr>
              <w:spacing w:line="259" w:lineRule="auto"/>
              <w:jc w:val="both"/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lastRenderedPageBreak/>
              <w:t>Es.</w:t>
            </w:r>
            <w:r w:rsidR="00386251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: </w:t>
            </w:r>
            <w:r w:rsidR="00FC0CEE" w:rsidRPr="00D55139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Prime</w:t>
            </w:r>
            <w:r w:rsidR="00D55139" w:rsidRPr="00D55139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Italiano</w:t>
            </w:r>
          </w:p>
        </w:tc>
        <w:tc>
          <w:tcPr>
            <w:tcW w:w="5528" w:type="dxa"/>
          </w:tcPr>
          <w:p w14:paraId="62AEA3C1" w14:textId="77777777" w:rsidR="005D678E" w:rsidRDefault="005D678E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60CD09B0" w14:textId="77777777" w:rsidR="005D678E" w:rsidRDefault="005D678E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D55139" w14:paraId="13A6A434" w14:textId="77777777" w:rsidTr="00B63CFA">
        <w:tc>
          <w:tcPr>
            <w:tcW w:w="2481" w:type="dxa"/>
          </w:tcPr>
          <w:p w14:paraId="6819DFD7" w14:textId="689E73A3" w:rsidR="00D55139" w:rsidRDefault="00A07E9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Es. </w:t>
            </w:r>
            <w:r w:rsidR="00D55139" w:rsidRPr="00D55139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Prime </w:t>
            </w:r>
            <w:r w:rsidR="00D55139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Storia</w:t>
            </w:r>
          </w:p>
        </w:tc>
        <w:tc>
          <w:tcPr>
            <w:tcW w:w="5528" w:type="dxa"/>
          </w:tcPr>
          <w:p w14:paraId="43AD1DA3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6356CA95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D55139" w14:paraId="2A419F20" w14:textId="77777777" w:rsidTr="00B63CFA">
        <w:tc>
          <w:tcPr>
            <w:tcW w:w="2481" w:type="dxa"/>
          </w:tcPr>
          <w:p w14:paraId="7FACAEB2" w14:textId="07B08842" w:rsidR="00D55139" w:rsidRPr="00A07E96" w:rsidRDefault="00A07E9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Es.</w:t>
            </w:r>
            <w:r w:rsidR="00386251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: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A07E96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Quinquennio lingua spagnola</w:t>
            </w:r>
          </w:p>
        </w:tc>
        <w:tc>
          <w:tcPr>
            <w:tcW w:w="5528" w:type="dxa"/>
          </w:tcPr>
          <w:p w14:paraId="1EB6E089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68D0B877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1C1DB6" w14:paraId="05447F88" w14:textId="77777777" w:rsidTr="00B63CFA">
        <w:tc>
          <w:tcPr>
            <w:tcW w:w="2481" w:type="dxa"/>
          </w:tcPr>
          <w:p w14:paraId="162B30F9" w14:textId="1A6812C9" w:rsidR="001C1DB6" w:rsidRPr="00B63CFA" w:rsidRDefault="00B63CFA" w:rsidP="00D55139">
            <w:pPr>
              <w:spacing w:line="259" w:lineRule="auto"/>
              <w:jc w:val="both"/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Es.</w:t>
            </w:r>
            <w:r w:rsidR="00386251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:</w:t>
            </w: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Biennio </w:t>
            </w: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Matematica Liceo Scientifico</w:t>
            </w:r>
          </w:p>
        </w:tc>
        <w:tc>
          <w:tcPr>
            <w:tcW w:w="5528" w:type="dxa"/>
          </w:tcPr>
          <w:p w14:paraId="120278BB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03DE6139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1C1DB6" w14:paraId="1405BF89" w14:textId="77777777" w:rsidTr="00B63CFA">
        <w:tc>
          <w:tcPr>
            <w:tcW w:w="2481" w:type="dxa"/>
          </w:tcPr>
          <w:p w14:paraId="250E4FFA" w14:textId="694CAD2D" w:rsidR="001C1DB6" w:rsidRDefault="00B63CFA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Es.</w:t>
            </w:r>
            <w:r w:rsidR="00386251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:</w:t>
            </w: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Biennio </w:t>
            </w:r>
            <w:r w:rsidRPr="00B63CFA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Matematica Liceo 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Scienze Applicate</w:t>
            </w:r>
          </w:p>
        </w:tc>
        <w:tc>
          <w:tcPr>
            <w:tcW w:w="5528" w:type="dxa"/>
          </w:tcPr>
          <w:p w14:paraId="311F0250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0DA87E66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1C1DB6" w14:paraId="54AB4A92" w14:textId="77777777" w:rsidTr="00B63CFA">
        <w:tc>
          <w:tcPr>
            <w:tcW w:w="2481" w:type="dxa"/>
          </w:tcPr>
          <w:p w14:paraId="1AAF9C05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528" w:type="dxa"/>
          </w:tcPr>
          <w:p w14:paraId="5E011BFE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6B9BD79B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1C1DB6" w14:paraId="324749E7" w14:textId="77777777" w:rsidTr="00B63CFA">
        <w:tc>
          <w:tcPr>
            <w:tcW w:w="2481" w:type="dxa"/>
          </w:tcPr>
          <w:p w14:paraId="5E819FDC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528" w:type="dxa"/>
          </w:tcPr>
          <w:p w14:paraId="2DDEB249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536A5B8E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1C1DB6" w14:paraId="407AC22A" w14:textId="77777777" w:rsidTr="00B63CFA">
        <w:tc>
          <w:tcPr>
            <w:tcW w:w="2481" w:type="dxa"/>
          </w:tcPr>
          <w:p w14:paraId="08F9B10A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528" w:type="dxa"/>
          </w:tcPr>
          <w:p w14:paraId="6E09770A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7C28B37D" w14:textId="77777777" w:rsidR="001C1DB6" w:rsidRDefault="001C1DB6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D55139" w14:paraId="3B3720F9" w14:textId="77777777" w:rsidTr="00B63CFA">
        <w:tc>
          <w:tcPr>
            <w:tcW w:w="2481" w:type="dxa"/>
          </w:tcPr>
          <w:p w14:paraId="3928736F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528" w:type="dxa"/>
          </w:tcPr>
          <w:p w14:paraId="5FE13EF7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85" w:type="dxa"/>
          </w:tcPr>
          <w:p w14:paraId="5F397B2C" w14:textId="77777777" w:rsidR="00D55139" w:rsidRDefault="00D55139" w:rsidP="00D55139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</w:tbl>
    <w:p w14:paraId="75C7E049" w14:textId="26ECDE4D" w:rsidR="008154C9" w:rsidRDefault="001641C0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r w:rsidR="00C5023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</w:p>
    <w:p w14:paraId="34DBFAE0" w14:textId="3F6A9E70" w:rsidR="007C0016" w:rsidRPr="00F31AF8" w:rsidRDefault="00F31AF8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  <w:r w:rsidRPr="00F31AF8"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  <w:t>PROPOSTE PER PROVE COMUNI</w:t>
      </w:r>
    </w:p>
    <w:p w14:paraId="4A71176E" w14:textId="77777777" w:rsidR="007C0016" w:rsidRDefault="007C0016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tbl>
      <w:tblPr>
        <w:tblStyle w:val="Grigliatabella"/>
        <w:tblW w:w="0" w:type="auto"/>
        <w:tblInd w:w="-76" w:type="dxa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876A72" w14:paraId="62FF6AD0" w14:textId="77777777" w:rsidTr="00747D83">
        <w:tc>
          <w:tcPr>
            <w:tcW w:w="3398" w:type="dxa"/>
          </w:tcPr>
          <w:p w14:paraId="3ADA8798" w14:textId="12A9D910" w:rsidR="00876A72" w:rsidRPr="00876A72" w:rsidRDefault="00876A72" w:rsidP="00876A72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876A72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TIPOLOGIA PROVA</w:t>
            </w:r>
          </w:p>
        </w:tc>
        <w:tc>
          <w:tcPr>
            <w:tcW w:w="3398" w:type="dxa"/>
          </w:tcPr>
          <w:p w14:paraId="6C90B798" w14:textId="0D307CAB" w:rsidR="00876A72" w:rsidRDefault="00876A72" w:rsidP="00876A72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  <w:r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GRUPPO DOCENTI (nominativi)</w:t>
            </w:r>
          </w:p>
        </w:tc>
        <w:tc>
          <w:tcPr>
            <w:tcW w:w="3398" w:type="dxa"/>
          </w:tcPr>
          <w:p w14:paraId="06E03935" w14:textId="4AAA40EB" w:rsidR="00876A72" w:rsidRDefault="00876A72" w:rsidP="00876A72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  <w:r w:rsidRPr="00D55139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CONSEGNA LAVORO </w:t>
            </w:r>
          </w:p>
        </w:tc>
      </w:tr>
      <w:tr w:rsidR="00747D83" w14:paraId="34097D5E" w14:textId="77777777" w:rsidTr="00747D83">
        <w:tc>
          <w:tcPr>
            <w:tcW w:w="3398" w:type="dxa"/>
          </w:tcPr>
          <w:p w14:paraId="7BB18F1E" w14:textId="2C9BED69" w:rsidR="00747D83" w:rsidRPr="001B2F42" w:rsidRDefault="00406D25" w:rsidP="00306D46">
            <w:pPr>
              <w:spacing w:line="259" w:lineRule="auto"/>
              <w:jc w:val="both"/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Es.: Verifica debito classi</w:t>
            </w:r>
            <w:r w:rsidR="001B2F42" w:rsidRP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prime</w:t>
            </w:r>
            <w:r w:rsid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, seconde, </w:t>
            </w:r>
            <w:proofErr w:type="spellStart"/>
            <w:r w:rsid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ecc</w:t>
            </w:r>
            <w:proofErr w:type="spellEnd"/>
          </w:p>
        </w:tc>
        <w:tc>
          <w:tcPr>
            <w:tcW w:w="3398" w:type="dxa"/>
          </w:tcPr>
          <w:p w14:paraId="65CC5EC4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98" w:type="dxa"/>
          </w:tcPr>
          <w:p w14:paraId="6C5C828E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747D83" w14:paraId="7683A794" w14:textId="77777777" w:rsidTr="00747D83">
        <w:tc>
          <w:tcPr>
            <w:tcW w:w="3398" w:type="dxa"/>
          </w:tcPr>
          <w:p w14:paraId="6B1B5BAF" w14:textId="69D3091C" w:rsidR="00747D83" w:rsidRDefault="00386251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  <w:r w:rsidRP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Es.: Verifica 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competenze Italiano</w:t>
            </w:r>
            <w:r w:rsidRPr="001B2F42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classi</w:t>
            </w:r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seconde,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shd w:val="clear" w:color="auto" w:fill="FFFFFF"/>
              </w:rPr>
              <w:t>ecc</w:t>
            </w:r>
            <w:proofErr w:type="spellEnd"/>
          </w:p>
        </w:tc>
        <w:tc>
          <w:tcPr>
            <w:tcW w:w="3398" w:type="dxa"/>
          </w:tcPr>
          <w:p w14:paraId="13992EEE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98" w:type="dxa"/>
          </w:tcPr>
          <w:p w14:paraId="76AA18BB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747D83" w14:paraId="2B046E81" w14:textId="77777777" w:rsidTr="00747D83">
        <w:tc>
          <w:tcPr>
            <w:tcW w:w="3398" w:type="dxa"/>
          </w:tcPr>
          <w:p w14:paraId="33C0DD77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98" w:type="dxa"/>
          </w:tcPr>
          <w:p w14:paraId="08FCEC16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98" w:type="dxa"/>
          </w:tcPr>
          <w:p w14:paraId="69F9B0E7" w14:textId="77777777" w:rsidR="00747D83" w:rsidRDefault="00747D83" w:rsidP="00306D46">
            <w:pPr>
              <w:spacing w:line="259" w:lineRule="auto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</w:tbl>
    <w:p w14:paraId="35A667B3" w14:textId="77777777" w:rsidR="00667C1F" w:rsidRDefault="00667C1F" w:rsidP="00BC2E53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</w:p>
    <w:p w14:paraId="5DC71EBB" w14:textId="18DB71B8" w:rsidR="00BC2E53" w:rsidRDefault="00BC2E53" w:rsidP="00BC2E53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  <w:t>SIMULAZIONI CLASSI QUINTE</w:t>
      </w:r>
      <w:r w:rsidR="00812A35"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  <w:t xml:space="preserve"> (</w:t>
      </w:r>
      <w:r w:rsidR="00812A35" w:rsidRPr="00812A35">
        <w:rPr>
          <w:rFonts w:asciiTheme="minorHAnsi" w:hAnsiTheme="minorHAnsi" w:cstheme="minorHAnsi"/>
          <w:i/>
          <w:iCs/>
          <w:color w:val="222222"/>
          <w:sz w:val="22"/>
          <w:szCs w:val="22"/>
          <w:u w:val="single"/>
          <w:shd w:val="clear" w:color="auto" w:fill="FFFFFF"/>
        </w:rPr>
        <w:t>se pertinente con la disciplina)</w:t>
      </w:r>
    </w:p>
    <w:p w14:paraId="09F1FBD2" w14:textId="77777777" w:rsidR="00812A35" w:rsidRPr="00F31AF8" w:rsidRDefault="00812A35" w:rsidP="00BC2E53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u w:val="single"/>
          <w:shd w:val="clear" w:color="auto" w:fill="FFFFFF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96"/>
        <w:gridCol w:w="8498"/>
      </w:tblGrid>
      <w:tr w:rsidR="009F0C42" w14:paraId="3DF1907B" w14:textId="77777777" w:rsidTr="009F0C42">
        <w:tc>
          <w:tcPr>
            <w:tcW w:w="832" w:type="pct"/>
          </w:tcPr>
          <w:p w14:paraId="697FFB50" w14:textId="77777777" w:rsidR="009F0C42" w:rsidRDefault="009F0C42" w:rsidP="00E305AE">
            <w:pPr>
              <w:pStyle w:val="Paragrafoelenco"/>
              <w:spacing w:line="259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  <w:t>DATA</w:t>
            </w:r>
          </w:p>
        </w:tc>
        <w:tc>
          <w:tcPr>
            <w:tcW w:w="4168" w:type="pct"/>
          </w:tcPr>
          <w:p w14:paraId="6DD921C6" w14:textId="77777777" w:rsidR="009F0C42" w:rsidRDefault="009F0C42" w:rsidP="00E305AE">
            <w:pPr>
              <w:pStyle w:val="Paragrafoelenco"/>
              <w:spacing w:line="259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  <w:t>GRUPPO DOCENTI (NOMINATIVI)</w:t>
            </w:r>
          </w:p>
        </w:tc>
      </w:tr>
      <w:tr w:rsidR="009F0C42" w14:paraId="54D5A934" w14:textId="77777777" w:rsidTr="009F0C42">
        <w:tc>
          <w:tcPr>
            <w:tcW w:w="832" w:type="pct"/>
          </w:tcPr>
          <w:p w14:paraId="04561C49" w14:textId="6CE612F5" w:rsidR="009F0C42" w:rsidRDefault="00812A35" w:rsidP="00E305AE">
            <w:pPr>
              <w:pStyle w:val="Paragrafoelenco"/>
              <w:spacing w:line="259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  <w:t>1° simulazione</w:t>
            </w:r>
          </w:p>
        </w:tc>
        <w:tc>
          <w:tcPr>
            <w:tcW w:w="4168" w:type="pct"/>
          </w:tcPr>
          <w:p w14:paraId="7687DA7B" w14:textId="77777777" w:rsidR="009F0C42" w:rsidRDefault="009F0C42" w:rsidP="00E305AE">
            <w:pPr>
              <w:pStyle w:val="Paragrafoelenco"/>
              <w:spacing w:line="259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</w:p>
        </w:tc>
      </w:tr>
      <w:tr w:rsidR="009F0C42" w14:paraId="12ADFF77" w14:textId="77777777" w:rsidTr="009F0C42">
        <w:tc>
          <w:tcPr>
            <w:tcW w:w="832" w:type="pct"/>
          </w:tcPr>
          <w:p w14:paraId="72421FB5" w14:textId="6F71E14D" w:rsidR="009F0C42" w:rsidRDefault="00812A35" w:rsidP="00E305AE">
            <w:pPr>
              <w:pStyle w:val="Paragrafoelenco"/>
              <w:spacing w:line="259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  <w:t>2° simulazione</w:t>
            </w:r>
          </w:p>
        </w:tc>
        <w:tc>
          <w:tcPr>
            <w:tcW w:w="4168" w:type="pct"/>
          </w:tcPr>
          <w:p w14:paraId="6DC75252" w14:textId="77777777" w:rsidR="009F0C42" w:rsidRDefault="009F0C42" w:rsidP="00E305AE">
            <w:pPr>
              <w:pStyle w:val="Paragrafoelenco"/>
              <w:spacing w:line="259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222222"/>
                <w:shd w:val="clear" w:color="auto" w:fill="FFFFFF"/>
                <w:lang w:val="it-IT" w:eastAsia="it-IT"/>
              </w:rPr>
            </w:pPr>
          </w:p>
        </w:tc>
      </w:tr>
    </w:tbl>
    <w:p w14:paraId="6C67D56A" w14:textId="77777777" w:rsidR="007C0016" w:rsidRDefault="007C0016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6C029101" w14:textId="77777777" w:rsidR="007C0016" w:rsidRPr="00B06494" w:rsidRDefault="007C0016" w:rsidP="00306D46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123A257" w14:textId="77777777" w:rsidR="00257A47" w:rsidRPr="00ED0F24" w:rsidRDefault="00257A47" w:rsidP="00257A47">
      <w:pPr>
        <w:pStyle w:val="Paragrafoelenco"/>
        <w:numPr>
          <w:ilvl w:val="0"/>
          <w:numId w:val="27"/>
        </w:numPr>
        <w:ind w:left="284"/>
        <w:jc w:val="both"/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</w:pPr>
      <w:r w:rsidRPr="00ED0F24"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  <w:t>Proposte di progetti didattici di ampliamento dell’offerta formativa</w:t>
      </w:r>
    </w:p>
    <w:p w14:paraId="6315C16E" w14:textId="0FFB81C9" w:rsidR="00ED0F24" w:rsidRDefault="00EA2E92" w:rsidP="00EA2E92">
      <w:pPr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 xml:space="preserve">Si prendono </w:t>
      </w:r>
      <w:proofErr w:type="gramStart"/>
      <w:r>
        <w:rPr>
          <w:rFonts w:asciiTheme="minorHAnsi" w:hAnsiTheme="minorHAnsi" w:cstheme="minorHAnsi"/>
          <w:color w:val="222222"/>
          <w:shd w:val="clear" w:color="auto" w:fill="FFFFFF"/>
        </w:rPr>
        <w:t>i</w:t>
      </w:r>
      <w:r w:rsidR="00C4740A">
        <w:rPr>
          <w:rFonts w:asciiTheme="minorHAnsi" w:hAnsiTheme="minorHAnsi" w:cstheme="minorHAnsi"/>
          <w:color w:val="222222"/>
          <w:shd w:val="clear" w:color="auto" w:fill="FFFFFF"/>
        </w:rPr>
        <w:t>n</w:t>
      </w:r>
      <w:r w:rsidR="001D134E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esame</w:t>
      </w:r>
      <w:proofErr w:type="gramEnd"/>
      <w:r>
        <w:rPr>
          <w:rFonts w:asciiTheme="minorHAnsi" w:hAnsiTheme="minorHAnsi" w:cstheme="minorHAnsi"/>
          <w:color w:val="222222"/>
          <w:shd w:val="clear" w:color="auto" w:fill="FFFFFF"/>
        </w:rPr>
        <w:t xml:space="preserve"> le seguenti proposte:</w:t>
      </w:r>
    </w:p>
    <w:p w14:paraId="49775698" w14:textId="243E443A" w:rsidR="001D134E" w:rsidRDefault="001D134E">
      <w:pPr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br w:type="page"/>
      </w:r>
    </w:p>
    <w:p w14:paraId="03CC303A" w14:textId="77777777" w:rsidR="00EA2E92" w:rsidRPr="00EA2E92" w:rsidRDefault="00EA2E92" w:rsidP="00EA2E92">
      <w:pPr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346653B9" w14:textId="77777777" w:rsidR="003C056E" w:rsidRPr="001D134E" w:rsidRDefault="003C056E" w:rsidP="001D134E">
      <w:pPr>
        <w:rPr>
          <w:rFonts w:asciiTheme="minorHAnsi" w:hAnsiTheme="minorHAnsi" w:cstheme="minorHAnsi"/>
          <w:color w:val="222222"/>
          <w:u w:val="single"/>
          <w:shd w:val="clear" w:color="auto" w:fill="FFFFFF"/>
        </w:rPr>
      </w:pPr>
      <w:r w:rsidRPr="001D134E">
        <w:rPr>
          <w:rFonts w:asciiTheme="minorHAnsi" w:hAnsiTheme="minorHAnsi" w:cstheme="minorHAnsi"/>
          <w:color w:val="222222"/>
          <w:u w:val="single"/>
          <w:shd w:val="clear" w:color="auto" w:fill="FFFFFF"/>
        </w:rPr>
        <w:t>PROGETTI PTOF PROPOSTI DA SINGOLI DOCENTI:</w:t>
      </w:r>
    </w:p>
    <w:tbl>
      <w:tblPr>
        <w:tblStyle w:val="Grigliatabella"/>
        <w:tblW w:w="10348" w:type="dxa"/>
        <w:tblInd w:w="-147" w:type="dxa"/>
        <w:tblLook w:val="04A0" w:firstRow="1" w:lastRow="0" w:firstColumn="1" w:lastColumn="0" w:noHBand="0" w:noVBand="1"/>
      </w:tblPr>
      <w:tblGrid>
        <w:gridCol w:w="2729"/>
        <w:gridCol w:w="1429"/>
        <w:gridCol w:w="2793"/>
        <w:gridCol w:w="1534"/>
        <w:gridCol w:w="1863"/>
      </w:tblGrid>
      <w:tr w:rsidR="00ED0F24" w:rsidRPr="005603CA" w14:paraId="177875AB" w14:textId="77777777" w:rsidTr="00ED0F24">
        <w:tc>
          <w:tcPr>
            <w:tcW w:w="2945" w:type="dxa"/>
          </w:tcPr>
          <w:p w14:paraId="53C4CC02" w14:textId="5F396897" w:rsidR="00ED0F24" w:rsidRPr="005603CA" w:rsidRDefault="004C1731" w:rsidP="00680ED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5603CA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TITOLO</w:t>
            </w:r>
          </w:p>
        </w:tc>
        <w:tc>
          <w:tcPr>
            <w:tcW w:w="1450" w:type="dxa"/>
          </w:tcPr>
          <w:p w14:paraId="3FD338AD" w14:textId="7A1B2BA9" w:rsidR="00ED0F24" w:rsidRPr="005603CA" w:rsidRDefault="004C1731" w:rsidP="00680ED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REFERENTE</w:t>
            </w:r>
          </w:p>
        </w:tc>
        <w:tc>
          <w:tcPr>
            <w:tcW w:w="2977" w:type="dxa"/>
          </w:tcPr>
          <w:p w14:paraId="1F2AFE15" w14:textId="285C4D06" w:rsidR="00ED0F24" w:rsidRPr="005603CA" w:rsidRDefault="004C1731" w:rsidP="00680ED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DOCENTI COINVOLTI</w:t>
            </w:r>
          </w:p>
        </w:tc>
        <w:tc>
          <w:tcPr>
            <w:tcW w:w="992" w:type="dxa"/>
          </w:tcPr>
          <w:p w14:paraId="2532176C" w14:textId="576F83E5" w:rsidR="00ED0F24" w:rsidRPr="005603CA" w:rsidRDefault="004C1731" w:rsidP="00680ED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5603CA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ORE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/PERIODO</w:t>
            </w:r>
          </w:p>
        </w:tc>
        <w:tc>
          <w:tcPr>
            <w:tcW w:w="1984" w:type="dxa"/>
          </w:tcPr>
          <w:p w14:paraId="0DB94428" w14:textId="3CEC7FA6" w:rsidR="00ED0F24" w:rsidRPr="005603CA" w:rsidRDefault="004C1731" w:rsidP="00680ED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CLASSI </w:t>
            </w:r>
          </w:p>
        </w:tc>
      </w:tr>
      <w:tr w:rsidR="00ED0F24" w:rsidRPr="005603CA" w14:paraId="7906F499" w14:textId="77777777" w:rsidTr="00ED0F24">
        <w:tc>
          <w:tcPr>
            <w:tcW w:w="2945" w:type="dxa"/>
          </w:tcPr>
          <w:p w14:paraId="0346F160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53A69198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4EFEB4CF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382C4405" w14:textId="66AE7D02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153A4F75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ED0F24" w:rsidRPr="005603CA" w14:paraId="6323718F" w14:textId="77777777" w:rsidTr="00ED0F24">
        <w:tc>
          <w:tcPr>
            <w:tcW w:w="2945" w:type="dxa"/>
          </w:tcPr>
          <w:p w14:paraId="1AE27B29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7D9B84D2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2F5127B8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52435D94" w14:textId="076B02A5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7D69E92D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ED0F24" w:rsidRPr="005603CA" w14:paraId="090538C9" w14:textId="77777777" w:rsidTr="00ED0F24">
        <w:tc>
          <w:tcPr>
            <w:tcW w:w="2945" w:type="dxa"/>
          </w:tcPr>
          <w:p w14:paraId="61C871DC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61C4E8E0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2DD4E788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5A26BF0D" w14:textId="37F0D980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1B7C4239" w14:textId="77777777" w:rsidR="00ED0F24" w:rsidRPr="005603CA" w:rsidRDefault="00ED0F24" w:rsidP="009A5788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</w:tbl>
    <w:p w14:paraId="54A6A5AB" w14:textId="4840A984" w:rsidR="005603CA" w:rsidRDefault="003C056E" w:rsidP="009A5788">
      <w:pPr>
        <w:spacing w:line="259" w:lineRule="auto"/>
        <w:ind w:left="360"/>
        <w:jc w:val="both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9A5788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ab/>
      </w:r>
    </w:p>
    <w:p w14:paraId="182E6A37" w14:textId="4B62DBAA" w:rsidR="003C056E" w:rsidRPr="005603CA" w:rsidRDefault="003C056E" w:rsidP="00EA2E92">
      <w:pPr>
        <w:rPr>
          <w:rFonts w:asciiTheme="minorHAnsi" w:hAnsiTheme="minorHAnsi" w:cstheme="minorHAnsi"/>
          <w:i/>
          <w:iCs/>
          <w:color w:val="222222"/>
          <w:u w:val="single"/>
          <w:shd w:val="clear" w:color="auto" w:fill="FFFFFF"/>
        </w:rPr>
      </w:pPr>
      <w:r w:rsidRPr="005603CA">
        <w:rPr>
          <w:rFonts w:asciiTheme="minorHAnsi" w:hAnsiTheme="minorHAnsi" w:cstheme="minorHAnsi"/>
          <w:color w:val="222222"/>
          <w:u w:val="single"/>
          <w:shd w:val="clear" w:color="auto" w:fill="FFFFFF"/>
        </w:rPr>
        <w:t>PROGETTI PTOF PROPOSTI DAL DIPARTIMENTO DISCIPLINARE:</w:t>
      </w:r>
      <w:r w:rsidR="005603CA" w:rsidRPr="005603CA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r w:rsidR="005603CA" w:rsidRPr="005603CA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(esempio: Writing and reading workshop)</w:t>
      </w:r>
    </w:p>
    <w:p w14:paraId="1983FD91" w14:textId="77777777" w:rsidR="005603CA" w:rsidRDefault="005603CA" w:rsidP="005603CA">
      <w:pPr>
        <w:spacing w:line="259" w:lineRule="auto"/>
        <w:ind w:left="360"/>
        <w:jc w:val="both"/>
        <w:rPr>
          <w:rFonts w:asciiTheme="minorHAnsi" w:hAnsiTheme="minorHAnsi" w:cstheme="minorHAnsi"/>
          <w:color w:val="222222"/>
          <w:u w:val="single"/>
          <w:shd w:val="clear" w:color="auto" w:fill="FFFFFF"/>
        </w:rPr>
      </w:pPr>
    </w:p>
    <w:tbl>
      <w:tblPr>
        <w:tblStyle w:val="Grigliatabella"/>
        <w:tblW w:w="10348" w:type="dxa"/>
        <w:tblInd w:w="-147" w:type="dxa"/>
        <w:tblLook w:val="04A0" w:firstRow="1" w:lastRow="0" w:firstColumn="1" w:lastColumn="0" w:noHBand="0" w:noVBand="1"/>
      </w:tblPr>
      <w:tblGrid>
        <w:gridCol w:w="2729"/>
        <w:gridCol w:w="1429"/>
        <w:gridCol w:w="2793"/>
        <w:gridCol w:w="1534"/>
        <w:gridCol w:w="1863"/>
      </w:tblGrid>
      <w:tr w:rsidR="004C1731" w:rsidRPr="005603CA" w14:paraId="46776202" w14:textId="77777777" w:rsidTr="00E305AE">
        <w:tc>
          <w:tcPr>
            <w:tcW w:w="2945" w:type="dxa"/>
          </w:tcPr>
          <w:p w14:paraId="7CB5C31A" w14:textId="77777777" w:rsidR="004C1731" w:rsidRPr="005603CA" w:rsidRDefault="004C1731" w:rsidP="00E305A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5603CA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TITOLO</w:t>
            </w:r>
          </w:p>
        </w:tc>
        <w:tc>
          <w:tcPr>
            <w:tcW w:w="1450" w:type="dxa"/>
          </w:tcPr>
          <w:p w14:paraId="640ACA35" w14:textId="77777777" w:rsidR="004C1731" w:rsidRPr="005603CA" w:rsidRDefault="004C1731" w:rsidP="00E305A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REFERENTE</w:t>
            </w:r>
          </w:p>
        </w:tc>
        <w:tc>
          <w:tcPr>
            <w:tcW w:w="2977" w:type="dxa"/>
          </w:tcPr>
          <w:p w14:paraId="0CFC4692" w14:textId="77777777" w:rsidR="004C1731" w:rsidRPr="005603CA" w:rsidRDefault="004C1731" w:rsidP="00E305A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DOCENTI COINVOLTI</w:t>
            </w:r>
          </w:p>
        </w:tc>
        <w:tc>
          <w:tcPr>
            <w:tcW w:w="992" w:type="dxa"/>
          </w:tcPr>
          <w:p w14:paraId="452C176B" w14:textId="77777777" w:rsidR="004C1731" w:rsidRPr="005603CA" w:rsidRDefault="004C1731" w:rsidP="00E305A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5603CA"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ORE</w:t>
            </w: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>/PERIODO</w:t>
            </w:r>
          </w:p>
        </w:tc>
        <w:tc>
          <w:tcPr>
            <w:tcW w:w="1984" w:type="dxa"/>
          </w:tcPr>
          <w:p w14:paraId="478B4F8B" w14:textId="77777777" w:rsidR="004C1731" w:rsidRPr="005603CA" w:rsidRDefault="004C1731" w:rsidP="00E305A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CLASSI </w:t>
            </w:r>
          </w:p>
        </w:tc>
      </w:tr>
      <w:tr w:rsidR="004C1731" w:rsidRPr="005603CA" w14:paraId="6ED93554" w14:textId="77777777" w:rsidTr="00E305AE">
        <w:tc>
          <w:tcPr>
            <w:tcW w:w="2945" w:type="dxa"/>
          </w:tcPr>
          <w:p w14:paraId="6CF7D0BF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7A103069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5A1E2441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5161B20C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2BF8476F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4C1731" w:rsidRPr="005603CA" w14:paraId="0C647697" w14:textId="77777777" w:rsidTr="00E305AE">
        <w:tc>
          <w:tcPr>
            <w:tcW w:w="2945" w:type="dxa"/>
          </w:tcPr>
          <w:p w14:paraId="1DDFC6B6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2CD6FCE0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4EAFDF29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4C11142A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463F7B28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4C1731" w:rsidRPr="005603CA" w14:paraId="65D44DEC" w14:textId="77777777" w:rsidTr="00E305AE">
        <w:tc>
          <w:tcPr>
            <w:tcW w:w="2945" w:type="dxa"/>
          </w:tcPr>
          <w:p w14:paraId="05263628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0" w:type="dxa"/>
          </w:tcPr>
          <w:p w14:paraId="25F851F5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</w:tcPr>
          <w:p w14:paraId="426CEB09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</w:tcPr>
          <w:p w14:paraId="67819999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</w:tcPr>
          <w:p w14:paraId="71EE80E9" w14:textId="77777777" w:rsidR="004C1731" w:rsidRPr="005603CA" w:rsidRDefault="004C1731" w:rsidP="00E305AE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</w:tbl>
    <w:p w14:paraId="2B11ACA3" w14:textId="77777777" w:rsidR="004C1731" w:rsidRDefault="004C1731" w:rsidP="005603CA">
      <w:pPr>
        <w:spacing w:line="259" w:lineRule="auto"/>
        <w:ind w:left="360"/>
        <w:jc w:val="both"/>
        <w:rPr>
          <w:rFonts w:asciiTheme="minorHAnsi" w:hAnsiTheme="minorHAnsi" w:cstheme="minorHAnsi"/>
          <w:color w:val="222222"/>
          <w:u w:val="single"/>
          <w:shd w:val="clear" w:color="auto" w:fill="FFFFFF"/>
        </w:rPr>
      </w:pPr>
    </w:p>
    <w:p w14:paraId="226C6061" w14:textId="77777777" w:rsidR="003C056E" w:rsidRPr="004C1731" w:rsidRDefault="003C056E" w:rsidP="004C1731">
      <w:pPr>
        <w:rPr>
          <w:rFonts w:asciiTheme="minorHAnsi" w:hAnsiTheme="minorHAnsi" w:cstheme="minorHAnsi"/>
          <w:color w:val="222222"/>
          <w:u w:val="single"/>
          <w:shd w:val="clear" w:color="auto" w:fill="FFFFFF"/>
        </w:rPr>
      </w:pPr>
      <w:r w:rsidRPr="004C1731">
        <w:rPr>
          <w:rFonts w:asciiTheme="minorHAnsi" w:hAnsiTheme="minorHAnsi" w:cstheme="minorHAnsi"/>
          <w:color w:val="222222"/>
          <w:u w:val="single"/>
          <w:shd w:val="clear" w:color="auto" w:fill="FFFFFF"/>
        </w:rPr>
        <w:t>PROGETTI TRASVERSALI:</w:t>
      </w:r>
    </w:p>
    <w:p w14:paraId="32BA31D8" w14:textId="2B081E00" w:rsidR="003C056E" w:rsidRPr="00B87532" w:rsidRDefault="003C056E" w:rsidP="004C1731">
      <w:pPr>
        <w:spacing w:line="259" w:lineRule="auto"/>
        <w:jc w:val="both"/>
        <w:rPr>
          <w:rFonts w:asciiTheme="minorHAnsi" w:hAnsiTheme="minorHAnsi" w:cstheme="minorHAnsi"/>
          <w:i/>
          <w:iCs/>
          <w:color w:val="222222"/>
          <w:shd w:val="clear" w:color="auto" w:fill="FFFFFF"/>
        </w:rPr>
      </w:pPr>
      <w:r w:rsidRP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(ESEMPIO: Giornata mondiale contro la violenza sulle donne-Giorno della Memoria</w:t>
      </w:r>
      <w:r w:rsid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-</w:t>
      </w:r>
      <w:r w:rsidRP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 xml:space="preserve"> </w:t>
      </w:r>
      <w:r w:rsidR="00B87532" w:rsidRP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Giorno del Pi greco</w:t>
      </w:r>
      <w:r w:rsid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 xml:space="preserve">- </w:t>
      </w:r>
      <w:r w:rsidRPr="00B87532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Giornata vittime della mafia-25 aprile)</w:t>
      </w:r>
    </w:p>
    <w:p w14:paraId="229D5506" w14:textId="77777777" w:rsidR="00F77E91" w:rsidRDefault="00F77E91" w:rsidP="00F77E91">
      <w:pPr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62C40361" w14:textId="77777777" w:rsidR="00F77E91" w:rsidRPr="00F77E91" w:rsidRDefault="00F77E91" w:rsidP="00F77E91">
      <w:pPr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F17C398" w14:textId="77777777" w:rsidR="00257A47" w:rsidRPr="0029192C" w:rsidRDefault="00257A47" w:rsidP="0029192C">
      <w:pPr>
        <w:pStyle w:val="Paragrafoelenco"/>
        <w:numPr>
          <w:ilvl w:val="0"/>
          <w:numId w:val="27"/>
        </w:numPr>
        <w:spacing w:line="259" w:lineRule="auto"/>
        <w:ind w:left="284" w:hanging="284"/>
        <w:jc w:val="both"/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</w:pPr>
      <w:r w:rsidRPr="0029192C"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  <w:t xml:space="preserve">Proposte viaggi di istruzione e visite didattiche (da condividere nei </w:t>
      </w:r>
      <w:proofErr w:type="spellStart"/>
      <w:r w:rsidRPr="0029192C"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  <w:t>CdC</w:t>
      </w:r>
      <w:proofErr w:type="spellEnd"/>
      <w:r w:rsidRPr="0029192C"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  <w:t>): criteri generali su obiettivi didattici e mete per classi parallele</w:t>
      </w:r>
    </w:p>
    <w:p w14:paraId="4DE4B739" w14:textId="77777777" w:rsidR="0029192C" w:rsidRDefault="0029192C" w:rsidP="0029192C">
      <w:pPr>
        <w:spacing w:line="259" w:lineRule="auto"/>
        <w:ind w:left="284" w:hanging="284"/>
        <w:jc w:val="both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2444"/>
        <w:gridCol w:w="2608"/>
        <w:gridCol w:w="2429"/>
        <w:gridCol w:w="2429"/>
      </w:tblGrid>
      <w:tr w:rsidR="000C2443" w14:paraId="3DBD0BB1" w14:textId="77777777" w:rsidTr="000C2443">
        <w:tc>
          <w:tcPr>
            <w:tcW w:w="2444" w:type="dxa"/>
          </w:tcPr>
          <w:p w14:paraId="6E475E0D" w14:textId="0095E04D" w:rsidR="000C2443" w:rsidRDefault="000C2443" w:rsidP="001C2257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CLASSI</w:t>
            </w:r>
          </w:p>
        </w:tc>
        <w:tc>
          <w:tcPr>
            <w:tcW w:w="2608" w:type="dxa"/>
          </w:tcPr>
          <w:p w14:paraId="2E53AC55" w14:textId="5690061D" w:rsidR="000C2443" w:rsidRDefault="000C2443" w:rsidP="001C2257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META</w:t>
            </w:r>
          </w:p>
        </w:tc>
        <w:tc>
          <w:tcPr>
            <w:tcW w:w="2429" w:type="dxa"/>
          </w:tcPr>
          <w:p w14:paraId="5B0717F6" w14:textId="4DBBE7DA" w:rsidR="000C2443" w:rsidRDefault="001C2257" w:rsidP="001C2257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OBIETTIVI</w:t>
            </w:r>
          </w:p>
        </w:tc>
        <w:tc>
          <w:tcPr>
            <w:tcW w:w="2429" w:type="dxa"/>
          </w:tcPr>
          <w:p w14:paraId="3A2F2577" w14:textId="0EA7147A" w:rsidR="000C2443" w:rsidRDefault="001C2257" w:rsidP="001C2257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PERIODO</w:t>
            </w:r>
          </w:p>
        </w:tc>
      </w:tr>
      <w:tr w:rsidR="000C2443" w14:paraId="4FFDE707" w14:textId="77777777" w:rsidTr="000C2443">
        <w:tc>
          <w:tcPr>
            <w:tcW w:w="2444" w:type="dxa"/>
          </w:tcPr>
          <w:p w14:paraId="3D2CF286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608" w:type="dxa"/>
          </w:tcPr>
          <w:p w14:paraId="18764764" w14:textId="49C2470F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429" w:type="dxa"/>
          </w:tcPr>
          <w:p w14:paraId="0C9D82C0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429" w:type="dxa"/>
          </w:tcPr>
          <w:p w14:paraId="11ADB4CD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</w:tr>
      <w:tr w:rsidR="000C2443" w14:paraId="4698F6BC" w14:textId="77777777" w:rsidTr="000C2443">
        <w:tc>
          <w:tcPr>
            <w:tcW w:w="2444" w:type="dxa"/>
          </w:tcPr>
          <w:p w14:paraId="2B745B9C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608" w:type="dxa"/>
          </w:tcPr>
          <w:p w14:paraId="5A94C71E" w14:textId="2E090793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429" w:type="dxa"/>
          </w:tcPr>
          <w:p w14:paraId="18A79FFE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2429" w:type="dxa"/>
          </w:tcPr>
          <w:p w14:paraId="71B1A1CC" w14:textId="77777777" w:rsidR="000C2443" w:rsidRDefault="000C2443" w:rsidP="0029192C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</w:tc>
      </w:tr>
    </w:tbl>
    <w:p w14:paraId="14ADEDCB" w14:textId="77777777" w:rsidR="0029192C" w:rsidRPr="0029192C" w:rsidRDefault="0029192C" w:rsidP="0029192C">
      <w:pPr>
        <w:spacing w:line="259" w:lineRule="auto"/>
        <w:ind w:left="284" w:hanging="284"/>
        <w:jc w:val="both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1DB7457C" w14:textId="77777777" w:rsidR="00257A47" w:rsidRPr="0029192C" w:rsidRDefault="00257A47" w:rsidP="0029192C">
      <w:pPr>
        <w:pStyle w:val="Paragrafoelenco"/>
        <w:numPr>
          <w:ilvl w:val="0"/>
          <w:numId w:val="27"/>
        </w:numPr>
        <w:spacing w:line="259" w:lineRule="auto"/>
        <w:ind w:left="284" w:hanging="284"/>
        <w:jc w:val="both"/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</w:pPr>
      <w:r w:rsidRPr="0029192C"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  <w:lang w:val="it-IT" w:eastAsia="it-IT"/>
        </w:rPr>
        <w:t>Varie ed eventuali</w:t>
      </w:r>
    </w:p>
    <w:p w14:paraId="7889AAF8" w14:textId="77777777" w:rsidR="00E65062" w:rsidRDefault="00E65062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A70D96F" w14:textId="12266DEE" w:rsidR="00E65062" w:rsidRDefault="001B1CFF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1CFF">
        <w:rPr>
          <w:rFonts w:asciiTheme="minorHAnsi" w:hAnsiTheme="minorHAnsi" w:cstheme="minorHAnsi"/>
          <w:sz w:val="22"/>
          <w:szCs w:val="22"/>
        </w:rPr>
        <w:t>Alle ore</w:t>
      </w:r>
      <w:proofErr w:type="gramStart"/>
      <w:r w:rsidRPr="001B1C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1B1CFF">
        <w:rPr>
          <w:rFonts w:asciiTheme="minorHAnsi" w:hAnsiTheme="minorHAnsi" w:cstheme="minorHAnsi"/>
          <w:sz w:val="22"/>
          <w:szCs w:val="22"/>
        </w:rPr>
        <w:t xml:space="preserve"> si conclude </w:t>
      </w:r>
      <w:r>
        <w:rPr>
          <w:rFonts w:asciiTheme="minorHAnsi" w:hAnsiTheme="minorHAnsi" w:cstheme="minorHAnsi"/>
          <w:sz w:val="22"/>
          <w:szCs w:val="22"/>
        </w:rPr>
        <w:t>la riunione per Indirizzo</w:t>
      </w:r>
      <w:r w:rsidR="004A5ABF">
        <w:rPr>
          <w:rFonts w:asciiTheme="minorHAnsi" w:hAnsiTheme="minorHAnsi" w:cstheme="minorHAnsi"/>
          <w:sz w:val="22"/>
          <w:szCs w:val="22"/>
        </w:rPr>
        <w:t>………</w:t>
      </w:r>
      <w:proofErr w:type="gramStart"/>
      <w:r w:rsidR="004A5A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A5ABF">
        <w:rPr>
          <w:rFonts w:asciiTheme="minorHAnsi" w:hAnsiTheme="minorHAnsi" w:cstheme="minorHAnsi"/>
          <w:sz w:val="22"/>
          <w:szCs w:val="22"/>
        </w:rPr>
        <w:t>.</w:t>
      </w:r>
      <w:r w:rsidR="00696550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1DE14815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E4046B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696550" w:rsidRPr="00661DE6" w14:paraId="4591BE32" w14:textId="77777777" w:rsidTr="00696550">
        <w:trPr>
          <w:jc w:val="center"/>
        </w:trPr>
        <w:tc>
          <w:tcPr>
            <w:tcW w:w="5097" w:type="dxa"/>
            <w:vAlign w:val="center"/>
          </w:tcPr>
          <w:p w14:paraId="19298202" w14:textId="18C24F63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 xml:space="preserve">Il </w:t>
            </w:r>
            <w:r w:rsidR="00661DE6">
              <w:rPr>
                <w:rFonts w:asciiTheme="minorHAnsi" w:hAnsiTheme="minorHAnsi" w:cstheme="minorHAnsi"/>
                <w:b/>
                <w:bCs/>
              </w:rPr>
              <w:t>C</w:t>
            </w:r>
            <w:r w:rsidRPr="00661DE6">
              <w:rPr>
                <w:rFonts w:asciiTheme="minorHAnsi" w:hAnsiTheme="minorHAnsi" w:cstheme="minorHAnsi"/>
                <w:b/>
                <w:bCs/>
              </w:rPr>
              <w:t>oordinatore (Presidente)</w:t>
            </w:r>
          </w:p>
        </w:tc>
        <w:tc>
          <w:tcPr>
            <w:tcW w:w="5097" w:type="dxa"/>
            <w:vAlign w:val="center"/>
          </w:tcPr>
          <w:p w14:paraId="686D5639" w14:textId="2C39FD9C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>Il Segretario</w:t>
            </w:r>
          </w:p>
        </w:tc>
      </w:tr>
      <w:tr w:rsidR="00696550" w:rsidRPr="00696550" w14:paraId="0D5ADAE6" w14:textId="77777777" w:rsidTr="00696550">
        <w:trPr>
          <w:jc w:val="center"/>
        </w:trPr>
        <w:tc>
          <w:tcPr>
            <w:tcW w:w="5097" w:type="dxa"/>
            <w:vAlign w:val="center"/>
          </w:tcPr>
          <w:p w14:paraId="1EE5F617" w14:textId="77777777" w:rsid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  <w:p w14:paraId="6E305189" w14:textId="4CB6E116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4EB4E8FC" w14:textId="77777777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FD2608" w14:textId="77777777" w:rsidR="00696550" w:rsidRPr="001B1CFF" w:rsidRDefault="00696550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2C6BAB6" w14:textId="77777777" w:rsidR="00420C3C" w:rsidRPr="005C6FFA" w:rsidRDefault="00420C3C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420C3C" w:rsidRPr="005C6FFA" w:rsidSect="006D085C">
      <w:headerReference w:type="default" r:id="rId8"/>
      <w:footerReference w:type="default" r:id="rId9"/>
      <w:pgSz w:w="11906" w:h="16838" w:code="9"/>
      <w:pgMar w:top="907" w:right="851" w:bottom="1134" w:left="851" w:header="567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76F35" w14:textId="77777777" w:rsidR="00EF40A0" w:rsidRDefault="00EF40A0">
      <w:r>
        <w:separator/>
      </w:r>
    </w:p>
  </w:endnote>
  <w:endnote w:type="continuationSeparator" w:id="0">
    <w:p w14:paraId="7200CBBB" w14:textId="77777777" w:rsidR="00EF40A0" w:rsidRDefault="00EF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13461787"/>
  <w:bookmarkStart w:id="2" w:name="_Hlk113461788"/>
  <w:p w14:paraId="056E4C49" w14:textId="77777777" w:rsidR="00E636BC" w:rsidRDefault="00C562A8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818BE1D" wp14:editId="5620F6D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2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D5DA7A3" id=" 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D893CB" wp14:editId="12A21C7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1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6C2A185B" id="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14:paraId="737135BA" w14:textId="77777777"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59271D06" w14:textId="77777777"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7C7C4" w14:textId="77777777" w:rsidR="00EF40A0" w:rsidRDefault="00EF40A0">
      <w:r>
        <w:separator/>
      </w:r>
    </w:p>
  </w:footnote>
  <w:footnote w:type="continuationSeparator" w:id="0">
    <w:p w14:paraId="4D4853EE" w14:textId="77777777" w:rsidR="00EF40A0" w:rsidRDefault="00EF4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D5013" w14:textId="403369FA" w:rsidR="00F029EE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 w:rsidRPr="00F2412B">
      <w:rPr>
        <w:noProof/>
      </w:rPr>
      <w:drawing>
        <wp:anchor distT="0" distB="0" distL="114300" distR="114300" simplePos="0" relativeHeight="251682304" behindDoc="0" locked="0" layoutInCell="1" allowOverlap="1" wp14:anchorId="364388A0" wp14:editId="44A19B46">
          <wp:simplePos x="0" y="0"/>
          <wp:positionH relativeFrom="column">
            <wp:posOffset>53340</wp:posOffset>
          </wp:positionH>
          <wp:positionV relativeFrom="paragraph">
            <wp:posOffset>-373380</wp:posOffset>
          </wp:positionV>
          <wp:extent cx="6181725" cy="721360"/>
          <wp:effectExtent l="0" t="0" r="0" b="254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59699B" w14:textId="20720F43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649E21EB" w14:textId="67D476BB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1478F85A" w14:textId="10B695DF" w:rsidR="00E636BC" w:rsidRDefault="00E636B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7FDC49AB" w14:textId="30898937" w:rsidR="00E636BC" w:rsidRDefault="00C3249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38272" behindDoc="0" locked="0" layoutInCell="0" allowOverlap="1" wp14:anchorId="2951368F" wp14:editId="3D64D799">
              <wp:simplePos x="0" y="0"/>
              <wp:positionH relativeFrom="column">
                <wp:posOffset>2288540</wp:posOffset>
              </wp:positionH>
              <wp:positionV relativeFrom="paragraph">
                <wp:posOffset>53340</wp:posOffset>
              </wp:positionV>
              <wp:extent cx="1769745" cy="190500"/>
              <wp:effectExtent l="0" t="0" r="0" b="0"/>
              <wp:wrapNone/>
              <wp:docPr id="3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6974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0C155" w14:textId="77777777" w:rsidR="00C562A8" w:rsidRPr="00586F22" w:rsidRDefault="00C562A8" w:rsidP="00C3249B">
                          <w:pPr>
                            <w:jc w:val="center"/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586F22"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VALCERESIO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951368F" id="_x0000_t202" coordsize="21600,21600" o:spt="202" path="m,l,21600r21600,l21600,xe">
              <v:stroke joinstyle="miter"/>
              <v:path gradientshapeok="t" o:connecttype="rect"/>
            </v:shapetype>
            <v:shape id=" 1" o:spid="_x0000_s1026" type="#_x0000_t202" style="position:absolute;left:0;text-align:left;margin-left:180.2pt;margin-top:4.2pt;width:139.35pt;height: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" o:allowincell="f" filled="f" stroked="f">
              <v:textbox inset="0,0,0,0">
                <w:txbxContent>
                  <w:p w14:paraId="6A90C155" w14:textId="77777777" w:rsidR="00C562A8" w:rsidRPr="00586F22" w:rsidRDefault="00C562A8" w:rsidP="00C3249B">
                    <w:pPr>
                      <w:jc w:val="center"/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586F22"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VALCERESIO</w:t>
                    </w:r>
                  </w:p>
                </w:txbxContent>
              </v:textbox>
            </v:shape>
          </w:pict>
        </mc:Fallback>
      </mc:AlternateContent>
    </w:r>
    <w:r w:rsidR="00C562A8"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11E285D3" wp14:editId="60AFDF93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1478280" cy="777875"/>
              <wp:effectExtent l="0" t="0" r="0" b="0"/>
              <wp:wrapNone/>
              <wp:docPr id="6" name="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8280" cy="777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2031F" w14:textId="77777777" w:rsidR="00E636BC" w:rsidRDefault="00E636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 w14:anchorId="11E285D3" id=" 8" o:spid="_x0000_s1027" type="#_x0000_t202" style="position:absolute;left:0;text-align:left;margin-left:398.45pt;margin-top:4.5pt;width:116.4pt;height:61.25pt;z-index:25164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" stroked="f" strokecolor="blue">
              <v:path arrowok="t"/>
              <v:textbox style="mso-fit-shape-to-text:t">
                <w:txbxContent>
                  <w:p w14:paraId="1EF2031F" w14:textId="77777777" w:rsidR="00E636BC" w:rsidRDefault="00E636BC"/>
                </w:txbxContent>
              </v:textbox>
            </v:shape>
          </w:pict>
        </mc:Fallback>
      </mc:AlternateContent>
    </w:r>
  </w:p>
  <w:p w14:paraId="41030F12" w14:textId="0D5DAE17" w:rsidR="00E636BC" w:rsidRDefault="00B84882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noProof/>
      </w:rPr>
      <w:drawing>
        <wp:anchor distT="0" distB="0" distL="114300" distR="114300" simplePos="0" relativeHeight="251658752" behindDoc="0" locked="0" layoutInCell="1" allowOverlap="1" wp14:anchorId="1062FAAA" wp14:editId="49A9D01F">
          <wp:simplePos x="0" y="0"/>
          <wp:positionH relativeFrom="column">
            <wp:posOffset>4706620</wp:posOffset>
          </wp:positionH>
          <wp:positionV relativeFrom="paragraph">
            <wp:posOffset>62865</wp:posOffset>
          </wp:positionV>
          <wp:extent cx="1831340" cy="523875"/>
          <wp:effectExtent l="0" t="0" r="0" b="0"/>
          <wp:wrapNone/>
          <wp:docPr id="13" name="Immagin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b/>
        <w:i/>
        <w:noProof/>
        <w:sz w:val="12"/>
      </w:rPr>
      <w:drawing>
        <wp:anchor distT="0" distB="0" distL="114300" distR="114300" simplePos="0" relativeHeight="251676160" behindDoc="0" locked="0" layoutInCell="1" allowOverlap="1" wp14:anchorId="258447C6" wp14:editId="0F943AD4">
          <wp:simplePos x="0" y="0"/>
          <wp:positionH relativeFrom="column">
            <wp:posOffset>116840</wp:posOffset>
          </wp:positionH>
          <wp:positionV relativeFrom="paragraph">
            <wp:posOffset>35560</wp:posOffset>
          </wp:positionV>
          <wp:extent cx="951230" cy="1066800"/>
          <wp:effectExtent l="0" t="0" r="127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0E14">
      <w:rPr>
        <w:noProof/>
      </w:rPr>
      <w:drawing>
        <wp:anchor distT="0" distB="0" distL="114300" distR="114300" simplePos="0" relativeHeight="251660800" behindDoc="0" locked="0" layoutInCell="1" allowOverlap="1" wp14:anchorId="79328174" wp14:editId="7029D318">
          <wp:simplePos x="0" y="0"/>
          <wp:positionH relativeFrom="column">
            <wp:posOffset>1650365</wp:posOffset>
          </wp:positionH>
          <wp:positionV relativeFrom="paragraph">
            <wp:posOffset>16510</wp:posOffset>
          </wp:positionV>
          <wp:extent cx="435451" cy="495300"/>
          <wp:effectExtent l="0" t="0" r="317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451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65F963" w14:textId="1C086B99" w:rsidR="00E636BC" w:rsidRDefault="00E636BC" w:rsidP="004E528F">
    <w:pPr>
      <w:pStyle w:val="Intestazione"/>
      <w:tabs>
        <w:tab w:val="clear" w:pos="4819"/>
        <w:tab w:val="center" w:pos="5103"/>
      </w:tabs>
      <w:jc w:val="center"/>
      <w:rPr>
        <w:rFonts w:ascii="Bookman Old Style" w:hAnsi="Bookman Old Style"/>
      </w:rPr>
    </w:pPr>
  </w:p>
  <w:p w14:paraId="3C1D0842" w14:textId="640F4A34" w:rsidR="00D51145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Liceo Scientifico </w:t>
    </w:r>
    <w:r w:rsidR="00665759">
      <w:rPr>
        <w:sz w:val="18"/>
        <w:szCs w:val="18"/>
      </w:rPr>
      <w:t xml:space="preserve">- </w:t>
    </w:r>
    <w:r w:rsidR="00D51145" w:rsidRPr="00A00416">
      <w:rPr>
        <w:sz w:val="18"/>
        <w:szCs w:val="18"/>
      </w:rPr>
      <w:t>Scienze Applicate</w:t>
    </w:r>
  </w:p>
  <w:p w14:paraId="40D295C8" w14:textId="18331728" w:rsidR="00E636BC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>Liceo delle Scienze Umane</w:t>
    </w:r>
  </w:p>
  <w:p w14:paraId="493E7149" w14:textId="77777777" w:rsidR="00A00416" w:rsidRDefault="00E636BC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>Istituto Tecnico Turismo</w:t>
    </w:r>
    <w:r w:rsidR="00A00416" w:rsidRPr="00A00416">
      <w:rPr>
        <w:sz w:val="18"/>
        <w:szCs w:val="18"/>
      </w:rPr>
      <w:t xml:space="preserve"> </w:t>
    </w:r>
  </w:p>
  <w:p w14:paraId="374F0F9B" w14:textId="1B065F01" w:rsidR="00A00416" w:rsidRPr="00A00416" w:rsidRDefault="00A00416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Istituto Tecnico Amministrazione, Finanza e Marketing </w:t>
    </w:r>
    <w:r w:rsidR="00BB2DB9">
      <w:rPr>
        <w:sz w:val="18"/>
        <w:szCs w:val="18"/>
      </w:rPr>
      <w:t xml:space="preserve">- </w:t>
    </w:r>
    <w:r w:rsidRPr="00A00416">
      <w:rPr>
        <w:sz w:val="18"/>
        <w:szCs w:val="18"/>
      </w:rPr>
      <w:t>Relazioni Internazionali</w:t>
    </w:r>
  </w:p>
  <w:p w14:paraId="20045033" w14:textId="2C63AB00" w:rsidR="00F829B5" w:rsidRPr="00A00416" w:rsidRDefault="004C1B97" w:rsidP="00190E14">
    <w:pPr>
      <w:jc w:val="center"/>
      <w:rPr>
        <w:sz w:val="18"/>
        <w:szCs w:val="18"/>
      </w:rPr>
    </w:pPr>
    <w:r>
      <w:rPr>
        <w:sz w:val="18"/>
        <w:szCs w:val="18"/>
      </w:rPr>
      <w:t>Istituto Professionale per la Sanità e l’Assistenza sociale</w:t>
    </w:r>
  </w:p>
  <w:p w14:paraId="7EFC72C8" w14:textId="77777777" w:rsidR="004C1B97" w:rsidRDefault="004C1B97" w:rsidP="004C1B97">
    <w:pPr>
      <w:jc w:val="center"/>
      <w:rPr>
        <w:sz w:val="18"/>
        <w:szCs w:val="18"/>
      </w:rPr>
    </w:pPr>
    <w:r w:rsidRPr="00A00416">
      <w:rPr>
        <w:sz w:val="18"/>
        <w:szCs w:val="18"/>
      </w:rPr>
      <w:t>Istituto Professionale per i Servizi Commerciali e Turistici</w:t>
    </w:r>
  </w:p>
  <w:p w14:paraId="002B5558" w14:textId="77777777" w:rsidR="008D5AC8" w:rsidRDefault="008D5AC8" w:rsidP="00161B39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18"/>
      </w:rPr>
    </w:pPr>
  </w:p>
  <w:p w14:paraId="7D30BC5C" w14:textId="72DB169C" w:rsidR="00E636BC" w:rsidRDefault="00E636BC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  <w:r w:rsidR="00665759">
      <w:rPr>
        <w:sz w:val="18"/>
      </w:rPr>
      <w:t xml:space="preserve">- </w:t>
    </w:r>
    <w:r w:rsidR="00390CDF">
      <w:rPr>
        <w:noProof/>
        <w:color w:val="222222"/>
        <w:sz w:val="18"/>
        <w:szCs w:val="18"/>
        <w:shd w:val="clear" w:color="auto" w:fill="FFFFFF"/>
      </w:rPr>
      <w:drawing>
        <wp:inline distT="0" distB="0" distL="0" distR="0" wp14:anchorId="7DFD42E5" wp14:editId="1F4D8A09">
          <wp:extent cx="244703" cy="152400"/>
          <wp:effectExtent l="0" t="0" r="3175" b="0"/>
          <wp:docPr id="1579387426" name="Immagine 1" descr="Immagine che contiene Elementi grafici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87426" name="Immagine 1" descr="Immagine che contiene Elementi grafici, schermata, Carattere, log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00" cy="156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CDF">
      <w:rPr>
        <w:sz w:val="18"/>
      </w:rPr>
      <w:t xml:space="preserve"> </w:t>
    </w:r>
    <w:r w:rsidR="00471682" w:rsidRPr="00471682">
      <w:rPr>
        <w:color w:val="222222"/>
        <w:sz w:val="18"/>
        <w:szCs w:val="18"/>
        <w:shd w:val="clear" w:color="auto" w:fill="FFFFFF"/>
      </w:rPr>
      <w:t>vais00400r@istruzione.it</w:t>
    </w:r>
  </w:p>
  <w:p w14:paraId="51B70584" w14:textId="77777777" w:rsidR="00E636BC" w:rsidRDefault="00E636BC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______________________________________________________________________________________________________</w:t>
    </w:r>
  </w:p>
  <w:p w14:paraId="755B6899" w14:textId="77777777"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E05622D"/>
    <w:multiLevelType w:val="hybridMultilevel"/>
    <w:tmpl w:val="68FABFEE"/>
    <w:lvl w:ilvl="0" w:tplc="420E8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D0187"/>
    <w:multiLevelType w:val="hybridMultilevel"/>
    <w:tmpl w:val="6854BBCC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D5DD7"/>
    <w:multiLevelType w:val="hybridMultilevel"/>
    <w:tmpl w:val="CCC894C6"/>
    <w:lvl w:ilvl="0" w:tplc="77F446A0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7" w15:restartNumberingAfterBreak="0">
    <w:nsid w:val="49CF4BD1"/>
    <w:multiLevelType w:val="hybridMultilevel"/>
    <w:tmpl w:val="09B23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D19F1"/>
    <w:multiLevelType w:val="hybridMultilevel"/>
    <w:tmpl w:val="2F8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20" w15:restartNumberingAfterBreak="0">
    <w:nsid w:val="59042ABA"/>
    <w:multiLevelType w:val="hybridMultilevel"/>
    <w:tmpl w:val="6EAAD3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32F14"/>
    <w:multiLevelType w:val="hybridMultilevel"/>
    <w:tmpl w:val="683E93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51C10"/>
    <w:multiLevelType w:val="hybridMultilevel"/>
    <w:tmpl w:val="AFEC96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7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86896"/>
    <w:multiLevelType w:val="hybridMultilevel"/>
    <w:tmpl w:val="63841A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6156A"/>
    <w:multiLevelType w:val="hybridMultilevel"/>
    <w:tmpl w:val="2F064A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1205A"/>
    <w:multiLevelType w:val="hybridMultilevel"/>
    <w:tmpl w:val="87E4CA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19"/>
  </w:num>
  <w:num w:numId="4">
    <w:abstractNumId w:val="14"/>
  </w:num>
  <w:num w:numId="5">
    <w:abstractNumId w:val="7"/>
  </w:num>
  <w:num w:numId="6">
    <w:abstractNumId w:val="2"/>
  </w:num>
  <w:num w:numId="7">
    <w:abstractNumId w:val="3"/>
  </w:num>
  <w:num w:numId="8">
    <w:abstractNumId w:val="31"/>
  </w:num>
  <w:num w:numId="9">
    <w:abstractNumId w:val="8"/>
  </w:num>
  <w:num w:numId="10">
    <w:abstractNumId w:val="1"/>
  </w:num>
  <w:num w:numId="11">
    <w:abstractNumId w:val="5"/>
  </w:num>
  <w:num w:numId="12">
    <w:abstractNumId w:val="27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1"/>
  </w:num>
  <w:num w:numId="16">
    <w:abstractNumId w:val="12"/>
  </w:num>
  <w:num w:numId="17">
    <w:abstractNumId w:val="24"/>
  </w:num>
  <w:num w:numId="18">
    <w:abstractNumId w:val="32"/>
  </w:num>
  <w:num w:numId="19">
    <w:abstractNumId w:val="21"/>
  </w:num>
  <w:num w:numId="20">
    <w:abstractNumId w:val="9"/>
  </w:num>
  <w:num w:numId="21">
    <w:abstractNumId w:val="22"/>
  </w:num>
  <w:num w:numId="22">
    <w:abstractNumId w:val="10"/>
  </w:num>
  <w:num w:numId="23">
    <w:abstractNumId w:val="30"/>
  </w:num>
  <w:num w:numId="24">
    <w:abstractNumId w:val="18"/>
  </w:num>
  <w:num w:numId="25">
    <w:abstractNumId w:val="29"/>
  </w:num>
  <w:num w:numId="26">
    <w:abstractNumId w:val="25"/>
  </w:num>
  <w:num w:numId="27">
    <w:abstractNumId w:val="28"/>
  </w:num>
  <w:num w:numId="28">
    <w:abstractNumId w:val="15"/>
  </w:num>
  <w:num w:numId="29">
    <w:abstractNumId w:val="17"/>
  </w:num>
  <w:num w:numId="30">
    <w:abstractNumId w:val="13"/>
  </w:num>
  <w:num w:numId="31">
    <w:abstractNumId w:val="23"/>
  </w:num>
  <w:num w:numId="3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BBC"/>
    <w:rsid w:val="000065C5"/>
    <w:rsid w:val="00006BE7"/>
    <w:rsid w:val="00007EA1"/>
    <w:rsid w:val="00011B5C"/>
    <w:rsid w:val="0001280D"/>
    <w:rsid w:val="00015D63"/>
    <w:rsid w:val="00017E59"/>
    <w:rsid w:val="000204C7"/>
    <w:rsid w:val="000224E7"/>
    <w:rsid w:val="00024146"/>
    <w:rsid w:val="00024D31"/>
    <w:rsid w:val="00027924"/>
    <w:rsid w:val="00032845"/>
    <w:rsid w:val="00033891"/>
    <w:rsid w:val="00036702"/>
    <w:rsid w:val="00037AF8"/>
    <w:rsid w:val="0004040F"/>
    <w:rsid w:val="00042B42"/>
    <w:rsid w:val="0004305F"/>
    <w:rsid w:val="000438FB"/>
    <w:rsid w:val="00043B29"/>
    <w:rsid w:val="000479BB"/>
    <w:rsid w:val="000508BB"/>
    <w:rsid w:val="00055435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2EFA"/>
    <w:rsid w:val="000B4D06"/>
    <w:rsid w:val="000B537E"/>
    <w:rsid w:val="000B6FCA"/>
    <w:rsid w:val="000B71A2"/>
    <w:rsid w:val="000C0326"/>
    <w:rsid w:val="000C2443"/>
    <w:rsid w:val="000C5EB9"/>
    <w:rsid w:val="000D0443"/>
    <w:rsid w:val="000D23F2"/>
    <w:rsid w:val="000D2BD9"/>
    <w:rsid w:val="000D5616"/>
    <w:rsid w:val="000D6E85"/>
    <w:rsid w:val="000E3A87"/>
    <w:rsid w:val="000E669B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04C93"/>
    <w:rsid w:val="00106311"/>
    <w:rsid w:val="00115217"/>
    <w:rsid w:val="001201D2"/>
    <w:rsid w:val="00120B82"/>
    <w:rsid w:val="00127EE3"/>
    <w:rsid w:val="001310AF"/>
    <w:rsid w:val="00131193"/>
    <w:rsid w:val="00134F9F"/>
    <w:rsid w:val="00137585"/>
    <w:rsid w:val="00141E0F"/>
    <w:rsid w:val="001446DB"/>
    <w:rsid w:val="001460D2"/>
    <w:rsid w:val="00151BDA"/>
    <w:rsid w:val="00161B39"/>
    <w:rsid w:val="001637E9"/>
    <w:rsid w:val="001641C0"/>
    <w:rsid w:val="0016544D"/>
    <w:rsid w:val="001668A5"/>
    <w:rsid w:val="00167494"/>
    <w:rsid w:val="00167CB7"/>
    <w:rsid w:val="00170F2E"/>
    <w:rsid w:val="00171FD9"/>
    <w:rsid w:val="001729A9"/>
    <w:rsid w:val="00172C49"/>
    <w:rsid w:val="00173AF8"/>
    <w:rsid w:val="00173D1C"/>
    <w:rsid w:val="00173D58"/>
    <w:rsid w:val="00176192"/>
    <w:rsid w:val="00176DDB"/>
    <w:rsid w:val="00182735"/>
    <w:rsid w:val="0018731D"/>
    <w:rsid w:val="001874B5"/>
    <w:rsid w:val="00190BFC"/>
    <w:rsid w:val="00190E14"/>
    <w:rsid w:val="00190F0C"/>
    <w:rsid w:val="00196A03"/>
    <w:rsid w:val="001B1CFF"/>
    <w:rsid w:val="001B2F42"/>
    <w:rsid w:val="001B44C9"/>
    <w:rsid w:val="001B57B0"/>
    <w:rsid w:val="001B5816"/>
    <w:rsid w:val="001B6031"/>
    <w:rsid w:val="001B66E6"/>
    <w:rsid w:val="001C1DB6"/>
    <w:rsid w:val="001C1FA3"/>
    <w:rsid w:val="001C2257"/>
    <w:rsid w:val="001C32E8"/>
    <w:rsid w:val="001C37E6"/>
    <w:rsid w:val="001C462F"/>
    <w:rsid w:val="001C6E9F"/>
    <w:rsid w:val="001D134E"/>
    <w:rsid w:val="001D3710"/>
    <w:rsid w:val="001D6250"/>
    <w:rsid w:val="001D679E"/>
    <w:rsid w:val="001E2B96"/>
    <w:rsid w:val="001E5307"/>
    <w:rsid w:val="001E6DE9"/>
    <w:rsid w:val="001F0551"/>
    <w:rsid w:val="001F08EC"/>
    <w:rsid w:val="001F463E"/>
    <w:rsid w:val="001F669D"/>
    <w:rsid w:val="001F7CB5"/>
    <w:rsid w:val="0020015D"/>
    <w:rsid w:val="002047B0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3D5"/>
    <w:rsid w:val="002328C4"/>
    <w:rsid w:val="00235FE2"/>
    <w:rsid w:val="00244766"/>
    <w:rsid w:val="00257A47"/>
    <w:rsid w:val="00261CE3"/>
    <w:rsid w:val="002621BF"/>
    <w:rsid w:val="00270760"/>
    <w:rsid w:val="00275561"/>
    <w:rsid w:val="00280DFC"/>
    <w:rsid w:val="00282DA9"/>
    <w:rsid w:val="00284377"/>
    <w:rsid w:val="00284718"/>
    <w:rsid w:val="00284776"/>
    <w:rsid w:val="0029192C"/>
    <w:rsid w:val="002A1FC8"/>
    <w:rsid w:val="002A44F9"/>
    <w:rsid w:val="002B020B"/>
    <w:rsid w:val="002B14EA"/>
    <w:rsid w:val="002B263B"/>
    <w:rsid w:val="002B309A"/>
    <w:rsid w:val="002B5811"/>
    <w:rsid w:val="002B6D44"/>
    <w:rsid w:val="002B6D9B"/>
    <w:rsid w:val="002B7FD3"/>
    <w:rsid w:val="002C2B28"/>
    <w:rsid w:val="002C30B4"/>
    <w:rsid w:val="002C4848"/>
    <w:rsid w:val="002C6548"/>
    <w:rsid w:val="002C7752"/>
    <w:rsid w:val="002D17BE"/>
    <w:rsid w:val="002E0362"/>
    <w:rsid w:val="002F066E"/>
    <w:rsid w:val="002F27FD"/>
    <w:rsid w:val="002F2F43"/>
    <w:rsid w:val="002F4BBF"/>
    <w:rsid w:val="002F7C75"/>
    <w:rsid w:val="00304CCA"/>
    <w:rsid w:val="00306D46"/>
    <w:rsid w:val="00315BE0"/>
    <w:rsid w:val="0031785F"/>
    <w:rsid w:val="00322412"/>
    <w:rsid w:val="003229E6"/>
    <w:rsid w:val="00325443"/>
    <w:rsid w:val="003339E8"/>
    <w:rsid w:val="003358B9"/>
    <w:rsid w:val="00335FE7"/>
    <w:rsid w:val="00337DB4"/>
    <w:rsid w:val="00343D41"/>
    <w:rsid w:val="003455FA"/>
    <w:rsid w:val="003470A3"/>
    <w:rsid w:val="003512C5"/>
    <w:rsid w:val="00352384"/>
    <w:rsid w:val="00352A10"/>
    <w:rsid w:val="00352A89"/>
    <w:rsid w:val="00356D19"/>
    <w:rsid w:val="00361BF0"/>
    <w:rsid w:val="00361D86"/>
    <w:rsid w:val="00362AEB"/>
    <w:rsid w:val="00365ACC"/>
    <w:rsid w:val="00367A27"/>
    <w:rsid w:val="0037316F"/>
    <w:rsid w:val="003740D8"/>
    <w:rsid w:val="0037421F"/>
    <w:rsid w:val="00381314"/>
    <w:rsid w:val="00381399"/>
    <w:rsid w:val="00382BF1"/>
    <w:rsid w:val="003832F4"/>
    <w:rsid w:val="0038372D"/>
    <w:rsid w:val="00386251"/>
    <w:rsid w:val="00390CDF"/>
    <w:rsid w:val="00391FE4"/>
    <w:rsid w:val="00393930"/>
    <w:rsid w:val="0039491F"/>
    <w:rsid w:val="003A791F"/>
    <w:rsid w:val="003B04BA"/>
    <w:rsid w:val="003B4712"/>
    <w:rsid w:val="003B7C93"/>
    <w:rsid w:val="003C056E"/>
    <w:rsid w:val="003C0B7A"/>
    <w:rsid w:val="003C0F24"/>
    <w:rsid w:val="003C28C2"/>
    <w:rsid w:val="003C337D"/>
    <w:rsid w:val="003C4081"/>
    <w:rsid w:val="003C7C39"/>
    <w:rsid w:val="003D4317"/>
    <w:rsid w:val="003D47C3"/>
    <w:rsid w:val="003D5322"/>
    <w:rsid w:val="003D7289"/>
    <w:rsid w:val="003E3C8D"/>
    <w:rsid w:val="003E3F5B"/>
    <w:rsid w:val="003E7422"/>
    <w:rsid w:val="003E7D80"/>
    <w:rsid w:val="003F20F6"/>
    <w:rsid w:val="003F3E3C"/>
    <w:rsid w:val="003F687A"/>
    <w:rsid w:val="00403847"/>
    <w:rsid w:val="00404D73"/>
    <w:rsid w:val="00406D25"/>
    <w:rsid w:val="00407752"/>
    <w:rsid w:val="00407D6F"/>
    <w:rsid w:val="004119C9"/>
    <w:rsid w:val="004125FE"/>
    <w:rsid w:val="00412CC6"/>
    <w:rsid w:val="00420C3C"/>
    <w:rsid w:val="00421B66"/>
    <w:rsid w:val="00421CA8"/>
    <w:rsid w:val="004233CC"/>
    <w:rsid w:val="00423E3B"/>
    <w:rsid w:val="004338E6"/>
    <w:rsid w:val="00434860"/>
    <w:rsid w:val="004360C6"/>
    <w:rsid w:val="004363F3"/>
    <w:rsid w:val="00437541"/>
    <w:rsid w:val="004403A3"/>
    <w:rsid w:val="00443612"/>
    <w:rsid w:val="00451DF6"/>
    <w:rsid w:val="00452F99"/>
    <w:rsid w:val="0046399D"/>
    <w:rsid w:val="00464C7D"/>
    <w:rsid w:val="00464D1C"/>
    <w:rsid w:val="00465326"/>
    <w:rsid w:val="004676A6"/>
    <w:rsid w:val="00470E02"/>
    <w:rsid w:val="00471682"/>
    <w:rsid w:val="00473A72"/>
    <w:rsid w:val="004753F7"/>
    <w:rsid w:val="004757BA"/>
    <w:rsid w:val="00476C40"/>
    <w:rsid w:val="00477A94"/>
    <w:rsid w:val="004817E8"/>
    <w:rsid w:val="00491C4C"/>
    <w:rsid w:val="00497F9C"/>
    <w:rsid w:val="004A43DA"/>
    <w:rsid w:val="004A5ABF"/>
    <w:rsid w:val="004A5B0E"/>
    <w:rsid w:val="004A640B"/>
    <w:rsid w:val="004B101F"/>
    <w:rsid w:val="004C0F96"/>
    <w:rsid w:val="004C1731"/>
    <w:rsid w:val="004C1B97"/>
    <w:rsid w:val="004C621B"/>
    <w:rsid w:val="004D04D7"/>
    <w:rsid w:val="004D21B9"/>
    <w:rsid w:val="004D7B4D"/>
    <w:rsid w:val="004E02DF"/>
    <w:rsid w:val="004E03F1"/>
    <w:rsid w:val="004E0634"/>
    <w:rsid w:val="004E3C1B"/>
    <w:rsid w:val="004E528F"/>
    <w:rsid w:val="004E77A5"/>
    <w:rsid w:val="004F049A"/>
    <w:rsid w:val="004F0EFB"/>
    <w:rsid w:val="004F233E"/>
    <w:rsid w:val="004F4555"/>
    <w:rsid w:val="004F7201"/>
    <w:rsid w:val="00502036"/>
    <w:rsid w:val="00505CEF"/>
    <w:rsid w:val="00512441"/>
    <w:rsid w:val="005142FE"/>
    <w:rsid w:val="0051588C"/>
    <w:rsid w:val="00515B05"/>
    <w:rsid w:val="0051607C"/>
    <w:rsid w:val="00517B47"/>
    <w:rsid w:val="005218D2"/>
    <w:rsid w:val="00523355"/>
    <w:rsid w:val="00527C7B"/>
    <w:rsid w:val="00534D8C"/>
    <w:rsid w:val="00535796"/>
    <w:rsid w:val="00540149"/>
    <w:rsid w:val="00543C3B"/>
    <w:rsid w:val="005516FA"/>
    <w:rsid w:val="00556766"/>
    <w:rsid w:val="00556EBB"/>
    <w:rsid w:val="005570F9"/>
    <w:rsid w:val="0055782A"/>
    <w:rsid w:val="005603CA"/>
    <w:rsid w:val="00564554"/>
    <w:rsid w:val="0057172E"/>
    <w:rsid w:val="00571B99"/>
    <w:rsid w:val="0057222E"/>
    <w:rsid w:val="00580355"/>
    <w:rsid w:val="00581732"/>
    <w:rsid w:val="0058195C"/>
    <w:rsid w:val="00586F22"/>
    <w:rsid w:val="00587148"/>
    <w:rsid w:val="00587FA9"/>
    <w:rsid w:val="0059133A"/>
    <w:rsid w:val="00594619"/>
    <w:rsid w:val="00596805"/>
    <w:rsid w:val="00596FD9"/>
    <w:rsid w:val="005A6360"/>
    <w:rsid w:val="005A63C7"/>
    <w:rsid w:val="005A6458"/>
    <w:rsid w:val="005A70D1"/>
    <w:rsid w:val="005B0E42"/>
    <w:rsid w:val="005B3BCC"/>
    <w:rsid w:val="005C15C7"/>
    <w:rsid w:val="005C49A8"/>
    <w:rsid w:val="005C6FFA"/>
    <w:rsid w:val="005C7B90"/>
    <w:rsid w:val="005D3020"/>
    <w:rsid w:val="005D6628"/>
    <w:rsid w:val="005D678E"/>
    <w:rsid w:val="005E28FA"/>
    <w:rsid w:val="005E35F7"/>
    <w:rsid w:val="005E5DF0"/>
    <w:rsid w:val="005E7CCD"/>
    <w:rsid w:val="005F3DCB"/>
    <w:rsid w:val="005F5C66"/>
    <w:rsid w:val="005F7065"/>
    <w:rsid w:val="0060243C"/>
    <w:rsid w:val="00605632"/>
    <w:rsid w:val="0061290C"/>
    <w:rsid w:val="00613C66"/>
    <w:rsid w:val="00622DF5"/>
    <w:rsid w:val="00624326"/>
    <w:rsid w:val="006316E9"/>
    <w:rsid w:val="00633AB5"/>
    <w:rsid w:val="00633F9B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1DE6"/>
    <w:rsid w:val="00665759"/>
    <w:rsid w:val="00666DE8"/>
    <w:rsid w:val="00667C1F"/>
    <w:rsid w:val="00670165"/>
    <w:rsid w:val="00670FD2"/>
    <w:rsid w:val="006721DE"/>
    <w:rsid w:val="00672922"/>
    <w:rsid w:val="00672D63"/>
    <w:rsid w:val="006744B7"/>
    <w:rsid w:val="006769B5"/>
    <w:rsid w:val="0068065E"/>
    <w:rsid w:val="00680EDA"/>
    <w:rsid w:val="006826D5"/>
    <w:rsid w:val="00683D03"/>
    <w:rsid w:val="00683FD4"/>
    <w:rsid w:val="00687C51"/>
    <w:rsid w:val="00690CB3"/>
    <w:rsid w:val="0069368F"/>
    <w:rsid w:val="00695C53"/>
    <w:rsid w:val="00696550"/>
    <w:rsid w:val="00697CDA"/>
    <w:rsid w:val="006A0C20"/>
    <w:rsid w:val="006A1B9A"/>
    <w:rsid w:val="006A2FBA"/>
    <w:rsid w:val="006A3967"/>
    <w:rsid w:val="006A4634"/>
    <w:rsid w:val="006A755B"/>
    <w:rsid w:val="006B0173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2B20"/>
    <w:rsid w:val="006D7452"/>
    <w:rsid w:val="006E1629"/>
    <w:rsid w:val="006E2A54"/>
    <w:rsid w:val="006E2A8F"/>
    <w:rsid w:val="006E53F0"/>
    <w:rsid w:val="006F2EE5"/>
    <w:rsid w:val="006F3000"/>
    <w:rsid w:val="006F58B7"/>
    <w:rsid w:val="006F761C"/>
    <w:rsid w:val="007018E5"/>
    <w:rsid w:val="00701FE3"/>
    <w:rsid w:val="00712A0D"/>
    <w:rsid w:val="00712BD5"/>
    <w:rsid w:val="00722E05"/>
    <w:rsid w:val="007263DC"/>
    <w:rsid w:val="007311DB"/>
    <w:rsid w:val="007314FA"/>
    <w:rsid w:val="007331DE"/>
    <w:rsid w:val="00747D83"/>
    <w:rsid w:val="007527BE"/>
    <w:rsid w:val="007573EA"/>
    <w:rsid w:val="00761CC8"/>
    <w:rsid w:val="00761DCE"/>
    <w:rsid w:val="0076269A"/>
    <w:rsid w:val="00767DB5"/>
    <w:rsid w:val="00767FF2"/>
    <w:rsid w:val="00771AF7"/>
    <w:rsid w:val="00772417"/>
    <w:rsid w:val="0077463C"/>
    <w:rsid w:val="00774DF4"/>
    <w:rsid w:val="00776415"/>
    <w:rsid w:val="00780179"/>
    <w:rsid w:val="00783B06"/>
    <w:rsid w:val="00786B12"/>
    <w:rsid w:val="00787BDA"/>
    <w:rsid w:val="0079269F"/>
    <w:rsid w:val="00793375"/>
    <w:rsid w:val="007A0B5F"/>
    <w:rsid w:val="007A3051"/>
    <w:rsid w:val="007A4480"/>
    <w:rsid w:val="007A7168"/>
    <w:rsid w:val="007A75D4"/>
    <w:rsid w:val="007A7F95"/>
    <w:rsid w:val="007B25E3"/>
    <w:rsid w:val="007B739E"/>
    <w:rsid w:val="007C0016"/>
    <w:rsid w:val="007C1639"/>
    <w:rsid w:val="007C3E2A"/>
    <w:rsid w:val="007C57C5"/>
    <w:rsid w:val="007D1B65"/>
    <w:rsid w:val="007D2655"/>
    <w:rsid w:val="007D39E2"/>
    <w:rsid w:val="007D73EA"/>
    <w:rsid w:val="007E221A"/>
    <w:rsid w:val="007E3AE3"/>
    <w:rsid w:val="007E6215"/>
    <w:rsid w:val="007E62BF"/>
    <w:rsid w:val="008004AF"/>
    <w:rsid w:val="008011A7"/>
    <w:rsid w:val="00801E8E"/>
    <w:rsid w:val="008023DE"/>
    <w:rsid w:val="00802C97"/>
    <w:rsid w:val="00805A1C"/>
    <w:rsid w:val="00812A35"/>
    <w:rsid w:val="0081338B"/>
    <w:rsid w:val="008133D1"/>
    <w:rsid w:val="00814398"/>
    <w:rsid w:val="008154C9"/>
    <w:rsid w:val="0081565F"/>
    <w:rsid w:val="00815CF6"/>
    <w:rsid w:val="00825621"/>
    <w:rsid w:val="00826B62"/>
    <w:rsid w:val="00827505"/>
    <w:rsid w:val="008309E8"/>
    <w:rsid w:val="00834A46"/>
    <w:rsid w:val="0084067F"/>
    <w:rsid w:val="008460D7"/>
    <w:rsid w:val="00847429"/>
    <w:rsid w:val="0085242F"/>
    <w:rsid w:val="008535CA"/>
    <w:rsid w:val="00854B54"/>
    <w:rsid w:val="00860BE2"/>
    <w:rsid w:val="008613B3"/>
    <w:rsid w:val="008652C2"/>
    <w:rsid w:val="00871C3F"/>
    <w:rsid w:val="00872229"/>
    <w:rsid w:val="00872E78"/>
    <w:rsid w:val="00874F98"/>
    <w:rsid w:val="0087665F"/>
    <w:rsid w:val="00876A72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1726"/>
    <w:rsid w:val="008B1757"/>
    <w:rsid w:val="008B447E"/>
    <w:rsid w:val="008B4EE0"/>
    <w:rsid w:val="008B717F"/>
    <w:rsid w:val="008C040B"/>
    <w:rsid w:val="008C0A67"/>
    <w:rsid w:val="008C38B1"/>
    <w:rsid w:val="008C5A5F"/>
    <w:rsid w:val="008C631F"/>
    <w:rsid w:val="008C7E6D"/>
    <w:rsid w:val="008D0BAA"/>
    <w:rsid w:val="008D11D9"/>
    <w:rsid w:val="008D41FA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0AD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4E70"/>
    <w:rsid w:val="00997038"/>
    <w:rsid w:val="00997A91"/>
    <w:rsid w:val="009A5788"/>
    <w:rsid w:val="009B00AD"/>
    <w:rsid w:val="009B6663"/>
    <w:rsid w:val="009B6B3D"/>
    <w:rsid w:val="009C395A"/>
    <w:rsid w:val="009C39DF"/>
    <w:rsid w:val="009D0656"/>
    <w:rsid w:val="009D0A71"/>
    <w:rsid w:val="009F09D8"/>
    <w:rsid w:val="009F0C42"/>
    <w:rsid w:val="009F61D5"/>
    <w:rsid w:val="009F6293"/>
    <w:rsid w:val="009F7840"/>
    <w:rsid w:val="00A00416"/>
    <w:rsid w:val="00A01596"/>
    <w:rsid w:val="00A01BCB"/>
    <w:rsid w:val="00A047C4"/>
    <w:rsid w:val="00A0517D"/>
    <w:rsid w:val="00A07E96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37B61"/>
    <w:rsid w:val="00A40A9E"/>
    <w:rsid w:val="00A4328B"/>
    <w:rsid w:val="00A440B9"/>
    <w:rsid w:val="00A4419E"/>
    <w:rsid w:val="00A5162C"/>
    <w:rsid w:val="00A56453"/>
    <w:rsid w:val="00A5684D"/>
    <w:rsid w:val="00A568FB"/>
    <w:rsid w:val="00A61C17"/>
    <w:rsid w:val="00A62135"/>
    <w:rsid w:val="00A644AD"/>
    <w:rsid w:val="00A72CE2"/>
    <w:rsid w:val="00A74105"/>
    <w:rsid w:val="00A75523"/>
    <w:rsid w:val="00A76AFB"/>
    <w:rsid w:val="00A81056"/>
    <w:rsid w:val="00A87F61"/>
    <w:rsid w:val="00A9181D"/>
    <w:rsid w:val="00A92361"/>
    <w:rsid w:val="00A92453"/>
    <w:rsid w:val="00A935C1"/>
    <w:rsid w:val="00A96750"/>
    <w:rsid w:val="00A97153"/>
    <w:rsid w:val="00A97290"/>
    <w:rsid w:val="00AA1A7D"/>
    <w:rsid w:val="00AA66AC"/>
    <w:rsid w:val="00AA6AC9"/>
    <w:rsid w:val="00AB5572"/>
    <w:rsid w:val="00AC195D"/>
    <w:rsid w:val="00AC3954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078D"/>
    <w:rsid w:val="00B016CF"/>
    <w:rsid w:val="00B03FC8"/>
    <w:rsid w:val="00B06494"/>
    <w:rsid w:val="00B07C05"/>
    <w:rsid w:val="00B10063"/>
    <w:rsid w:val="00B11686"/>
    <w:rsid w:val="00B146E8"/>
    <w:rsid w:val="00B17D1A"/>
    <w:rsid w:val="00B25AD2"/>
    <w:rsid w:val="00B276CC"/>
    <w:rsid w:val="00B32CBF"/>
    <w:rsid w:val="00B345CD"/>
    <w:rsid w:val="00B35821"/>
    <w:rsid w:val="00B35BBD"/>
    <w:rsid w:val="00B36971"/>
    <w:rsid w:val="00B4571F"/>
    <w:rsid w:val="00B46382"/>
    <w:rsid w:val="00B51581"/>
    <w:rsid w:val="00B5669B"/>
    <w:rsid w:val="00B606AE"/>
    <w:rsid w:val="00B61ABD"/>
    <w:rsid w:val="00B63CFA"/>
    <w:rsid w:val="00B73A9A"/>
    <w:rsid w:val="00B73E70"/>
    <w:rsid w:val="00B774AF"/>
    <w:rsid w:val="00B822E0"/>
    <w:rsid w:val="00B836C0"/>
    <w:rsid w:val="00B83CD0"/>
    <w:rsid w:val="00B84882"/>
    <w:rsid w:val="00B86199"/>
    <w:rsid w:val="00B87532"/>
    <w:rsid w:val="00B877E9"/>
    <w:rsid w:val="00B94A7D"/>
    <w:rsid w:val="00B95A62"/>
    <w:rsid w:val="00B95D3F"/>
    <w:rsid w:val="00B975DB"/>
    <w:rsid w:val="00BA1CB7"/>
    <w:rsid w:val="00BA6F36"/>
    <w:rsid w:val="00BA7C3E"/>
    <w:rsid w:val="00BB2AF7"/>
    <w:rsid w:val="00BB2DB9"/>
    <w:rsid w:val="00BB4369"/>
    <w:rsid w:val="00BB6B8E"/>
    <w:rsid w:val="00BC2E53"/>
    <w:rsid w:val="00BC2EB6"/>
    <w:rsid w:val="00BC4214"/>
    <w:rsid w:val="00BC4F5A"/>
    <w:rsid w:val="00BD0C56"/>
    <w:rsid w:val="00BD5327"/>
    <w:rsid w:val="00BE2BD0"/>
    <w:rsid w:val="00BE33C2"/>
    <w:rsid w:val="00BE405B"/>
    <w:rsid w:val="00BE6207"/>
    <w:rsid w:val="00BE6878"/>
    <w:rsid w:val="00BE6D06"/>
    <w:rsid w:val="00BF367F"/>
    <w:rsid w:val="00BF40F5"/>
    <w:rsid w:val="00C003D5"/>
    <w:rsid w:val="00C11FA8"/>
    <w:rsid w:val="00C1454E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3316B"/>
    <w:rsid w:val="00C40017"/>
    <w:rsid w:val="00C46319"/>
    <w:rsid w:val="00C4740A"/>
    <w:rsid w:val="00C5023A"/>
    <w:rsid w:val="00C52B6A"/>
    <w:rsid w:val="00C562A8"/>
    <w:rsid w:val="00C56A7B"/>
    <w:rsid w:val="00C60B45"/>
    <w:rsid w:val="00C70C8C"/>
    <w:rsid w:val="00C710C6"/>
    <w:rsid w:val="00C72E0C"/>
    <w:rsid w:val="00C73C65"/>
    <w:rsid w:val="00C749DE"/>
    <w:rsid w:val="00C81796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2E95"/>
    <w:rsid w:val="00CB48F1"/>
    <w:rsid w:val="00CB4BCE"/>
    <w:rsid w:val="00CB5C31"/>
    <w:rsid w:val="00CC0445"/>
    <w:rsid w:val="00CC1124"/>
    <w:rsid w:val="00CC19F8"/>
    <w:rsid w:val="00CC26F9"/>
    <w:rsid w:val="00CD1F9D"/>
    <w:rsid w:val="00CD2773"/>
    <w:rsid w:val="00CD3544"/>
    <w:rsid w:val="00CD414A"/>
    <w:rsid w:val="00CD459F"/>
    <w:rsid w:val="00CD6BB3"/>
    <w:rsid w:val="00CD6CB9"/>
    <w:rsid w:val="00CE5767"/>
    <w:rsid w:val="00CF48B4"/>
    <w:rsid w:val="00CF6732"/>
    <w:rsid w:val="00D07976"/>
    <w:rsid w:val="00D10DF2"/>
    <w:rsid w:val="00D116F0"/>
    <w:rsid w:val="00D13CBA"/>
    <w:rsid w:val="00D14477"/>
    <w:rsid w:val="00D169B6"/>
    <w:rsid w:val="00D20D8D"/>
    <w:rsid w:val="00D22384"/>
    <w:rsid w:val="00D228B2"/>
    <w:rsid w:val="00D32295"/>
    <w:rsid w:val="00D33B54"/>
    <w:rsid w:val="00D36065"/>
    <w:rsid w:val="00D36E08"/>
    <w:rsid w:val="00D373AA"/>
    <w:rsid w:val="00D41324"/>
    <w:rsid w:val="00D4631C"/>
    <w:rsid w:val="00D4762D"/>
    <w:rsid w:val="00D51145"/>
    <w:rsid w:val="00D52958"/>
    <w:rsid w:val="00D55139"/>
    <w:rsid w:val="00D55232"/>
    <w:rsid w:val="00D56D5C"/>
    <w:rsid w:val="00D605EB"/>
    <w:rsid w:val="00D67316"/>
    <w:rsid w:val="00D70A1C"/>
    <w:rsid w:val="00D71ADA"/>
    <w:rsid w:val="00D74E07"/>
    <w:rsid w:val="00D760DD"/>
    <w:rsid w:val="00D858AB"/>
    <w:rsid w:val="00D90FEB"/>
    <w:rsid w:val="00D95CD3"/>
    <w:rsid w:val="00DA00FD"/>
    <w:rsid w:val="00DA2809"/>
    <w:rsid w:val="00DA6549"/>
    <w:rsid w:val="00DB4630"/>
    <w:rsid w:val="00DB6D23"/>
    <w:rsid w:val="00DC4CFD"/>
    <w:rsid w:val="00DC5C1B"/>
    <w:rsid w:val="00DC7893"/>
    <w:rsid w:val="00DD0661"/>
    <w:rsid w:val="00DD32BF"/>
    <w:rsid w:val="00DD405C"/>
    <w:rsid w:val="00DD6715"/>
    <w:rsid w:val="00DE6C7E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37DA3"/>
    <w:rsid w:val="00E41073"/>
    <w:rsid w:val="00E41D63"/>
    <w:rsid w:val="00E45AF7"/>
    <w:rsid w:val="00E54D58"/>
    <w:rsid w:val="00E6008C"/>
    <w:rsid w:val="00E6155F"/>
    <w:rsid w:val="00E61BD1"/>
    <w:rsid w:val="00E636BC"/>
    <w:rsid w:val="00E65062"/>
    <w:rsid w:val="00E65B0D"/>
    <w:rsid w:val="00E66589"/>
    <w:rsid w:val="00E7036E"/>
    <w:rsid w:val="00E72477"/>
    <w:rsid w:val="00E755A5"/>
    <w:rsid w:val="00E77D1A"/>
    <w:rsid w:val="00E87A67"/>
    <w:rsid w:val="00E87FFB"/>
    <w:rsid w:val="00EA2493"/>
    <w:rsid w:val="00EA2E92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C7AA3"/>
    <w:rsid w:val="00ED0F24"/>
    <w:rsid w:val="00ED4E7A"/>
    <w:rsid w:val="00ED5185"/>
    <w:rsid w:val="00ED7550"/>
    <w:rsid w:val="00ED7854"/>
    <w:rsid w:val="00EF0233"/>
    <w:rsid w:val="00EF07D8"/>
    <w:rsid w:val="00EF12EA"/>
    <w:rsid w:val="00EF40A0"/>
    <w:rsid w:val="00EF4211"/>
    <w:rsid w:val="00EF6F15"/>
    <w:rsid w:val="00EF7172"/>
    <w:rsid w:val="00F029EE"/>
    <w:rsid w:val="00F04B2D"/>
    <w:rsid w:val="00F12F2A"/>
    <w:rsid w:val="00F139D5"/>
    <w:rsid w:val="00F152F9"/>
    <w:rsid w:val="00F15F50"/>
    <w:rsid w:val="00F172E0"/>
    <w:rsid w:val="00F17D96"/>
    <w:rsid w:val="00F2256E"/>
    <w:rsid w:val="00F238D7"/>
    <w:rsid w:val="00F23AC4"/>
    <w:rsid w:val="00F24384"/>
    <w:rsid w:val="00F263B2"/>
    <w:rsid w:val="00F2748A"/>
    <w:rsid w:val="00F300F1"/>
    <w:rsid w:val="00F30926"/>
    <w:rsid w:val="00F3106A"/>
    <w:rsid w:val="00F31AF8"/>
    <w:rsid w:val="00F347FD"/>
    <w:rsid w:val="00F408C4"/>
    <w:rsid w:val="00F6065E"/>
    <w:rsid w:val="00F67A8F"/>
    <w:rsid w:val="00F70272"/>
    <w:rsid w:val="00F70F00"/>
    <w:rsid w:val="00F73D97"/>
    <w:rsid w:val="00F74795"/>
    <w:rsid w:val="00F75AD8"/>
    <w:rsid w:val="00F77E91"/>
    <w:rsid w:val="00F829B5"/>
    <w:rsid w:val="00F90E28"/>
    <w:rsid w:val="00F9489D"/>
    <w:rsid w:val="00F94CFB"/>
    <w:rsid w:val="00F95ED2"/>
    <w:rsid w:val="00F97B47"/>
    <w:rsid w:val="00F97F38"/>
    <w:rsid w:val="00FA0502"/>
    <w:rsid w:val="00FA6626"/>
    <w:rsid w:val="00FA73CA"/>
    <w:rsid w:val="00FA77CD"/>
    <w:rsid w:val="00FB0543"/>
    <w:rsid w:val="00FC02F4"/>
    <w:rsid w:val="00FC0C9D"/>
    <w:rsid w:val="00FC0CEE"/>
    <w:rsid w:val="00FC23AE"/>
    <w:rsid w:val="00FC46D9"/>
    <w:rsid w:val="00FC7CA9"/>
    <w:rsid w:val="00FD07FB"/>
    <w:rsid w:val="00FD0CCC"/>
    <w:rsid w:val="00FD20A2"/>
    <w:rsid w:val="00FE0C55"/>
    <w:rsid w:val="00FE2C52"/>
    <w:rsid w:val="00FF1F4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4C02FC8"/>
  <w15:chartTrackingRefBased/>
  <w15:docId w15:val="{2D986433-D4F9-BA4C-817E-A784A560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173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42B92-0CE0-41D2-B718-07AC48E45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0</TotalTime>
  <Pages>3</Pages>
  <Words>390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3003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AGATA</cp:lastModifiedBy>
  <cp:revision>2</cp:revision>
  <cp:lastPrinted>2021-10-04T13:37:00Z</cp:lastPrinted>
  <dcterms:created xsi:type="dcterms:W3CDTF">2023-09-06T11:05:00Z</dcterms:created>
  <dcterms:modified xsi:type="dcterms:W3CDTF">2023-09-06T11:05:00Z</dcterms:modified>
</cp:coreProperties>
</file>